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504F7" w14:textId="77777777" w:rsidR="00236D9F" w:rsidRDefault="00236D9F" w:rsidP="00236D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fl.1409)</w:t>
      </w:r>
    </w:p>
    <w:p w14:paraId="18EC5F95" w14:textId="77777777" w:rsidR="00236D9F" w:rsidRDefault="00236D9F" w:rsidP="00236D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1BA787" w14:textId="77777777" w:rsidR="00236D9F" w:rsidRDefault="00236D9F" w:rsidP="00236D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F6BC10" w14:textId="77777777" w:rsidR="00236D9F" w:rsidRDefault="00236D9F" w:rsidP="00236D9F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7 Feb.1409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prior to going to serve in </w:t>
      </w:r>
      <w:proofErr w:type="spellStart"/>
      <w:r>
        <w:rPr>
          <w:rFonts w:cs="Times New Roman"/>
          <w:szCs w:val="24"/>
        </w:rPr>
        <w:t>Guisnes</w:t>
      </w:r>
      <w:proofErr w:type="spellEnd"/>
      <w:r>
        <w:rPr>
          <w:rFonts w:cs="Times New Roman"/>
          <w:szCs w:val="24"/>
        </w:rPr>
        <w:t xml:space="preserve"> Castle</w:t>
      </w:r>
    </w:p>
    <w:p w14:paraId="6E99795E" w14:textId="77777777" w:rsidR="00236D9F" w:rsidRPr="00F55DA0" w:rsidRDefault="00236D9F" w:rsidP="00236D9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the Calais March under Thomas of Lancaster, duke of Clarence(q.v.).  </w:t>
      </w:r>
    </w:p>
    <w:p w14:paraId="10D1F6E6" w14:textId="77777777" w:rsidR="00236D9F" w:rsidRDefault="00236D9F" w:rsidP="00236D9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1F990D2" w14:textId="77777777" w:rsidR="00236D9F" w:rsidRDefault="00236D9F" w:rsidP="00236D9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March 2023)</w:t>
      </w:r>
    </w:p>
    <w:p w14:paraId="3E35BC21" w14:textId="77777777" w:rsidR="00236D9F" w:rsidRDefault="00236D9F" w:rsidP="00236D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7F10C9" w14:textId="77777777" w:rsidR="00236D9F" w:rsidRDefault="00236D9F" w:rsidP="00236D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B3BDD8" w14:textId="77777777" w:rsidR="00236D9F" w:rsidRDefault="00236D9F" w:rsidP="00236D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April 2023</w:t>
      </w:r>
    </w:p>
    <w:p w14:paraId="011D53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77DD7" w14:textId="77777777" w:rsidR="00236D9F" w:rsidRDefault="00236D9F" w:rsidP="009139A6">
      <w:r>
        <w:separator/>
      </w:r>
    </w:p>
  </w:endnote>
  <w:endnote w:type="continuationSeparator" w:id="0">
    <w:p w14:paraId="03D8B655" w14:textId="77777777" w:rsidR="00236D9F" w:rsidRDefault="00236D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EF0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5FE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95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560D2" w14:textId="77777777" w:rsidR="00236D9F" w:rsidRDefault="00236D9F" w:rsidP="009139A6">
      <w:r>
        <w:separator/>
      </w:r>
    </w:p>
  </w:footnote>
  <w:footnote w:type="continuationSeparator" w:id="0">
    <w:p w14:paraId="0E1F40AF" w14:textId="77777777" w:rsidR="00236D9F" w:rsidRDefault="00236D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5FB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B3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5B8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9F"/>
    <w:rsid w:val="000666E0"/>
    <w:rsid w:val="00236D9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311A7"/>
  <w15:chartTrackingRefBased/>
  <w15:docId w15:val="{A7FB1372-06D8-4C5B-AABB-F76187A7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2023-05-07T21:07:00Z</dcterms:created>
  <dcterms:modified xsi:type="dcterms:W3CDTF">2023-05-07T21:08:00Z</dcterms:modified>
</cp:coreProperties>
</file>