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3073F" w14:textId="77777777" w:rsidR="00BB17C3" w:rsidRDefault="00BB17C3" w:rsidP="00BB17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2DD9E876" w14:textId="77777777" w:rsidR="00BB17C3" w:rsidRDefault="00BB17C3" w:rsidP="00BB17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B7B1FD" w14:textId="77777777" w:rsidR="00BB17C3" w:rsidRDefault="00BB17C3" w:rsidP="00BB17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33F672" w14:textId="77777777" w:rsidR="00BB17C3" w:rsidRDefault="00BB17C3" w:rsidP="00BB17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</w:t>
      </w: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Drewe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collect the customs in</w:t>
      </w:r>
    </w:p>
    <w:p w14:paraId="718274D0" w14:textId="77777777" w:rsidR="00BB17C3" w:rsidRDefault="00BB17C3" w:rsidP="00BB17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port of Lynn and all places from there as far as Blakeney on one side and</w:t>
      </w:r>
    </w:p>
    <w:p w14:paraId="34C84414" w14:textId="77777777" w:rsidR="00BB17C3" w:rsidRDefault="00BB17C3" w:rsidP="00BB17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Wisbech on the other.     (C.F.R. 1399-1405 p.88)</w:t>
      </w:r>
    </w:p>
    <w:p w14:paraId="01E87821" w14:textId="77777777" w:rsidR="00BB17C3" w:rsidRDefault="00BB17C3" w:rsidP="00BB17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553AB1" w14:textId="77777777" w:rsidR="00BB17C3" w:rsidRDefault="00BB17C3" w:rsidP="00BB17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B974B1" w14:textId="77777777" w:rsidR="00BB17C3" w:rsidRDefault="00BB17C3" w:rsidP="00BB17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2021</w:t>
      </w:r>
    </w:p>
    <w:p w14:paraId="438BA55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1DF5" w14:textId="77777777" w:rsidR="00BB17C3" w:rsidRDefault="00BB17C3" w:rsidP="009139A6">
      <w:r>
        <w:separator/>
      </w:r>
    </w:p>
  </w:endnote>
  <w:endnote w:type="continuationSeparator" w:id="0">
    <w:p w14:paraId="7D6FBE4D" w14:textId="77777777" w:rsidR="00BB17C3" w:rsidRDefault="00BB17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63B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DC9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D66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26360" w14:textId="77777777" w:rsidR="00BB17C3" w:rsidRDefault="00BB17C3" w:rsidP="009139A6">
      <w:r>
        <w:separator/>
      </w:r>
    </w:p>
  </w:footnote>
  <w:footnote w:type="continuationSeparator" w:id="0">
    <w:p w14:paraId="0AB55760" w14:textId="77777777" w:rsidR="00BB17C3" w:rsidRDefault="00BB17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E03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F67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267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C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17C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FAA7D"/>
  <w15:chartTrackingRefBased/>
  <w15:docId w15:val="{9C8B79F4-8371-45AC-AE4A-56A229F97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2021-04-24T21:03:00Z</dcterms:created>
  <dcterms:modified xsi:type="dcterms:W3CDTF">2021-04-24T21:03:00Z</dcterms:modified>
</cp:coreProperties>
</file>