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B339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05A58E3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10EBBC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305B05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Belyeter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</w:t>
      </w:r>
    </w:p>
    <w:p w14:paraId="0B20B2D9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0079F51E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Lynn and all adjacent ports and places from there to Blakeney on one</w:t>
      </w:r>
    </w:p>
    <w:p w14:paraId="61BD41E9" w14:textId="77777777" w:rsidR="00A13E64" w:rsidRDefault="00A13E64" w:rsidP="00A13E6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side, and Wisbech on the other side.  (C.F.R. 1399-1405 p.122)</w:t>
      </w:r>
    </w:p>
    <w:p w14:paraId="34966276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</w:t>
      </w:r>
    </w:p>
    <w:p w14:paraId="084C0D81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68AED006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Lynn and all adjacent ports and places from there to Blakeney on one</w:t>
      </w:r>
    </w:p>
    <w:p w14:paraId="156F5EEF" w14:textId="77777777" w:rsidR="00A13E64" w:rsidRDefault="00A13E64" w:rsidP="00A13E6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side, and Wisbech on the other side.</w:t>
      </w:r>
      <w:r>
        <w:rPr>
          <w:rFonts w:ascii="Times New Roman" w:hAnsi="Times New Roman" w:cs="Times New Roman"/>
          <w:sz w:val="24"/>
          <w:szCs w:val="24"/>
        </w:rPr>
        <w:tab/>
        <w:t>(ibid.)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99A7C0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5620A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F0C0C" w14:textId="77777777" w:rsidR="00A13E64" w:rsidRDefault="00A13E64" w:rsidP="00A13E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676CDE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CD52D" w14:textId="77777777" w:rsidR="00A13E64" w:rsidRDefault="00A13E64" w:rsidP="009139A6">
      <w:r>
        <w:separator/>
      </w:r>
    </w:p>
  </w:endnote>
  <w:endnote w:type="continuationSeparator" w:id="0">
    <w:p w14:paraId="2006F03D" w14:textId="77777777" w:rsidR="00A13E64" w:rsidRDefault="00A13E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45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DA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8F1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E3A5D" w14:textId="77777777" w:rsidR="00A13E64" w:rsidRDefault="00A13E64" w:rsidP="009139A6">
      <w:r>
        <w:separator/>
      </w:r>
    </w:p>
  </w:footnote>
  <w:footnote w:type="continuationSeparator" w:id="0">
    <w:p w14:paraId="0963FC8A" w14:textId="77777777" w:rsidR="00A13E64" w:rsidRDefault="00A13E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A1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79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0B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64"/>
    <w:rsid w:val="000666E0"/>
    <w:rsid w:val="002510B7"/>
    <w:rsid w:val="005C130B"/>
    <w:rsid w:val="00826F5C"/>
    <w:rsid w:val="009139A6"/>
    <w:rsid w:val="009448BB"/>
    <w:rsid w:val="00A13E6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89574"/>
  <w15:chartTrackingRefBased/>
  <w15:docId w15:val="{300A4C99-F7D7-4FD4-AC42-9CD55299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2021-05-13T08:42:00Z</dcterms:created>
  <dcterms:modified xsi:type="dcterms:W3CDTF">2021-05-13T08:43:00Z</dcterms:modified>
</cp:coreProperties>
</file>