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A61C1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d.ca.1480)</w:t>
      </w:r>
    </w:p>
    <w:p w14:paraId="4104E7AE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</w:p>
    <w:p w14:paraId="7438CB62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</w:p>
    <w:p w14:paraId="41DF7240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   (C.P.R. 1476-85 p.186)</w:t>
      </w:r>
    </w:p>
    <w:p w14:paraId="342EE0A2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</w:p>
    <w:p w14:paraId="056C8976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</w:p>
    <w:p w14:paraId="2FE228D8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Calcote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Maryner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 (ibid.) </w:t>
      </w:r>
    </w:p>
    <w:p w14:paraId="1245AA0F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</w:p>
    <w:p w14:paraId="1599AEC9" w14:textId="77777777" w:rsidR="00AD4993" w:rsidRDefault="00AD4993" w:rsidP="00AD4993">
      <w:pPr>
        <w:rPr>
          <w:rFonts w:ascii="Times New Roman" w:hAnsi="Times New Roman" w:cs="Times New Roman"/>
          <w:sz w:val="24"/>
          <w:szCs w:val="24"/>
        </w:rPr>
      </w:pPr>
    </w:p>
    <w:p w14:paraId="43D30460" w14:textId="77777777" w:rsidR="00AD4993" w:rsidRPr="00DD1BFF" w:rsidRDefault="00AD4993" w:rsidP="00AD4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2021</w:t>
      </w:r>
    </w:p>
    <w:p w14:paraId="3EFAA5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85A46" w14:textId="77777777" w:rsidR="00AD4993" w:rsidRDefault="00AD4993" w:rsidP="009139A6">
      <w:r>
        <w:separator/>
      </w:r>
    </w:p>
  </w:endnote>
  <w:endnote w:type="continuationSeparator" w:id="0">
    <w:p w14:paraId="25B6F037" w14:textId="77777777" w:rsidR="00AD4993" w:rsidRDefault="00AD49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8A9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C16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D79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21877" w14:textId="77777777" w:rsidR="00AD4993" w:rsidRDefault="00AD4993" w:rsidP="009139A6">
      <w:r>
        <w:separator/>
      </w:r>
    </w:p>
  </w:footnote>
  <w:footnote w:type="continuationSeparator" w:id="0">
    <w:p w14:paraId="2196BC68" w14:textId="77777777" w:rsidR="00AD4993" w:rsidRDefault="00AD49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49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9F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B5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93"/>
    <w:rsid w:val="000666E0"/>
    <w:rsid w:val="002510B7"/>
    <w:rsid w:val="005C130B"/>
    <w:rsid w:val="00826F5C"/>
    <w:rsid w:val="009139A6"/>
    <w:rsid w:val="009448BB"/>
    <w:rsid w:val="00A3176C"/>
    <w:rsid w:val="00AD499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DCD95"/>
  <w15:chartTrackingRefBased/>
  <w15:docId w15:val="{5709BDD0-DE42-4E12-BB2B-84A8DE8B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99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2022-01-08T20:10:00Z</dcterms:created>
  <dcterms:modified xsi:type="dcterms:W3CDTF">2022-01-08T20:10:00Z</dcterms:modified>
</cp:coreProperties>
</file>