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7A6F7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595D5813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Chaddeston</w:t>
      </w:r>
      <w:proofErr w:type="spellEnd"/>
      <w:r>
        <w:rPr>
          <w:rFonts w:ascii="Times New Roman" w:hAnsi="Times New Roman" w:cs="Times New Roman"/>
          <w:sz w:val="24"/>
          <w:szCs w:val="24"/>
        </w:rPr>
        <w:t>. Weaver.</w:t>
      </w:r>
    </w:p>
    <w:p w14:paraId="6D08C4F7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791F6F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7A7C9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Dec.1413</w:t>
      </w:r>
      <w:r>
        <w:rPr>
          <w:rFonts w:ascii="Times New Roman" w:hAnsi="Times New Roman" w:cs="Times New Roman"/>
          <w:sz w:val="24"/>
          <w:szCs w:val="24"/>
        </w:rPr>
        <w:tab/>
        <w:t>He set off to join the revolt in London.</w:t>
      </w:r>
    </w:p>
    <w:p w14:paraId="61ACA847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37C098F7" w14:textId="77777777" w:rsidR="002F43B2" w:rsidRDefault="002F43B2" w:rsidP="002F43B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72B90828" w14:textId="77777777" w:rsidR="002F43B2" w:rsidRDefault="002F43B2" w:rsidP="002F43B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 p.36)</w:t>
      </w:r>
    </w:p>
    <w:p w14:paraId="3F7ACADC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Jul.</w:t>
      </w: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He had been captured by this time. He was later pardoned.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.p.38)</w:t>
      </w:r>
    </w:p>
    <w:p w14:paraId="64C53C27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18306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2C7BBC" w14:textId="77777777" w:rsidR="002F43B2" w:rsidRDefault="002F43B2" w:rsidP="002F4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2021</w:t>
      </w:r>
    </w:p>
    <w:p w14:paraId="77FC63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EF2BF" w14:textId="77777777" w:rsidR="002F43B2" w:rsidRDefault="002F43B2" w:rsidP="009139A6">
      <w:r>
        <w:separator/>
      </w:r>
    </w:p>
  </w:endnote>
  <w:endnote w:type="continuationSeparator" w:id="0">
    <w:p w14:paraId="7D903134" w14:textId="77777777" w:rsidR="002F43B2" w:rsidRDefault="002F43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A3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AF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3B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4529A" w14:textId="77777777" w:rsidR="002F43B2" w:rsidRDefault="002F43B2" w:rsidP="009139A6">
      <w:r>
        <w:separator/>
      </w:r>
    </w:p>
  </w:footnote>
  <w:footnote w:type="continuationSeparator" w:id="0">
    <w:p w14:paraId="536AD979" w14:textId="77777777" w:rsidR="002F43B2" w:rsidRDefault="002F43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E29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D13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515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B2"/>
    <w:rsid w:val="000666E0"/>
    <w:rsid w:val="002510B7"/>
    <w:rsid w:val="002F43B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6B01E"/>
  <w15:chartTrackingRefBased/>
  <w15:docId w15:val="{BBCE2E26-E390-41AD-9D01-7D4E48A3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2022-01-02T16:55:00Z</dcterms:created>
  <dcterms:modified xsi:type="dcterms:W3CDTF">2022-01-02T16:56:00Z</dcterms:modified>
</cp:coreProperties>
</file>