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D6B20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atte GRENE</w:t>
      </w:r>
      <w:r>
        <w:rPr>
          <w:rFonts w:ascii="Times New Roman" w:hAnsi="Times New Roman" w:cs="Times New Roman"/>
          <w:sz w:val="24"/>
          <w:szCs w:val="24"/>
        </w:rPr>
        <w:t xml:space="preserve">       (fl.1410)</w:t>
      </w:r>
    </w:p>
    <w:p w14:paraId="37834DD8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Streatham.</w:t>
      </w:r>
    </w:p>
    <w:p w14:paraId="434E192E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628DF04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900661C" w14:textId="77777777" w:rsidR="00147EEB" w:rsidRDefault="00147EEB" w:rsidP="00147EE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Surrey, except Southwark, the moiety of the taxes of a fifteenth and a tenth which were granted to the King at the last Parliament.</w:t>
      </w:r>
    </w:p>
    <w:p w14:paraId="6F5A08DA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p.182)</w:t>
      </w:r>
    </w:p>
    <w:p w14:paraId="6C127460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B077758" w14:textId="77777777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87A372D" w14:textId="18AE46BE" w:rsidR="00147EEB" w:rsidRDefault="00147EEB" w:rsidP="00147EEB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442EAA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DB4E8A" w14:textId="77777777" w:rsidR="00147EEB" w:rsidRDefault="00147EEB" w:rsidP="009139A6">
      <w:r>
        <w:separator/>
      </w:r>
    </w:p>
  </w:endnote>
  <w:endnote w:type="continuationSeparator" w:id="0">
    <w:p w14:paraId="79A02F10" w14:textId="77777777" w:rsidR="00147EEB" w:rsidRDefault="00147E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D7C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642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FA8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C7904" w14:textId="77777777" w:rsidR="00147EEB" w:rsidRDefault="00147EEB" w:rsidP="009139A6">
      <w:r>
        <w:separator/>
      </w:r>
    </w:p>
  </w:footnote>
  <w:footnote w:type="continuationSeparator" w:id="0">
    <w:p w14:paraId="6F7DE03A" w14:textId="77777777" w:rsidR="00147EEB" w:rsidRDefault="00147E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715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5DB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D1C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EB"/>
    <w:rsid w:val="000666E0"/>
    <w:rsid w:val="00147EE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676A9"/>
  <w15:chartTrackingRefBased/>
  <w15:docId w15:val="{807B430E-7F7C-42C9-B1BC-639FFAC6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EE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2024-09-25T20:26:00Z</dcterms:created>
  <dcterms:modified xsi:type="dcterms:W3CDTF">2024-09-25T20:26:00Z</dcterms:modified>
</cp:coreProperties>
</file>