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D234C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Johanne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28AFEF6E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00811A1E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73D3AB7D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66DC44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771CD379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27E9C0B2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4D922A54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7B6EC529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Oakham, Rutland(q.v.), bequeathed her and her sister,</w:t>
      </w:r>
    </w:p>
    <w:p w14:paraId="638E9E45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Elizabeth(q.v.), £40.   (ibid.)</w:t>
      </w:r>
    </w:p>
    <w:p w14:paraId="715A97F4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3B845225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</w:p>
    <w:p w14:paraId="5E501B7F" w14:textId="77777777" w:rsidR="007E2ED3" w:rsidRDefault="007E2ED3" w:rsidP="007E2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143F83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72336" w14:textId="77777777" w:rsidR="007E2ED3" w:rsidRDefault="007E2ED3" w:rsidP="009139A6">
      <w:r>
        <w:separator/>
      </w:r>
    </w:p>
  </w:endnote>
  <w:endnote w:type="continuationSeparator" w:id="0">
    <w:p w14:paraId="166D78FF" w14:textId="77777777" w:rsidR="007E2ED3" w:rsidRDefault="007E2E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448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2C8AB" w14:textId="77777777" w:rsidR="007E2ED3" w:rsidRDefault="007E2ED3" w:rsidP="009139A6">
      <w:r>
        <w:separator/>
      </w:r>
    </w:p>
  </w:footnote>
  <w:footnote w:type="continuationSeparator" w:id="0">
    <w:p w14:paraId="2CCF3908" w14:textId="77777777" w:rsidR="007E2ED3" w:rsidRDefault="007E2ED3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D3"/>
    <w:rsid w:val="000666E0"/>
    <w:rsid w:val="002510B7"/>
    <w:rsid w:val="005C130B"/>
    <w:rsid w:val="007E2ED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DDFF"/>
  <w15:chartTrackingRefBased/>
  <w15:docId w15:val="{5342C086-B124-4010-B054-C53CAAEC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ED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2022-11-20T09:48:00Z</dcterms:created>
  <dcterms:modified xsi:type="dcterms:W3CDTF">2022-11-20T09:48:00Z</dcterms:modified>
</cp:coreProperties>
</file>