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29F35" w14:textId="77777777" w:rsidR="003476B2" w:rsidRDefault="003476B2" w:rsidP="003476B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James GRENE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fl.1480)</w:t>
      </w:r>
    </w:p>
    <w:p w14:paraId="3C52657B" w14:textId="77777777" w:rsidR="003476B2" w:rsidRDefault="003476B2" w:rsidP="003476B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born in Scotland; now dwelling in London.</w:t>
      </w:r>
    </w:p>
    <w:p w14:paraId="400C067C" w14:textId="77777777" w:rsidR="003476B2" w:rsidRDefault="003476B2" w:rsidP="003476B2">
      <w:pPr>
        <w:pStyle w:val="NoSpacing"/>
        <w:rPr>
          <w:rFonts w:cs="Times New Roman"/>
          <w:szCs w:val="24"/>
        </w:rPr>
      </w:pPr>
    </w:p>
    <w:p w14:paraId="2861A4FB" w14:textId="77777777" w:rsidR="003476B2" w:rsidRDefault="003476B2" w:rsidP="003476B2">
      <w:pPr>
        <w:pStyle w:val="NoSpacing"/>
        <w:rPr>
          <w:rFonts w:cs="Times New Roman"/>
          <w:szCs w:val="24"/>
        </w:rPr>
      </w:pPr>
    </w:p>
    <w:p w14:paraId="4502F42B" w14:textId="77777777" w:rsidR="003476B2" w:rsidRDefault="003476B2" w:rsidP="003476B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Jul.</w:t>
      </w:r>
      <w:r>
        <w:rPr>
          <w:rFonts w:cs="Times New Roman"/>
          <w:szCs w:val="24"/>
        </w:rPr>
        <w:tab/>
        <w:t>1480</w:t>
      </w:r>
      <w:r>
        <w:rPr>
          <w:rFonts w:cs="Times New Roman"/>
          <w:szCs w:val="24"/>
        </w:rPr>
        <w:tab/>
        <w:t xml:space="preserve">Having taken an oath of fealty, he had a mandate to be allowed to </w:t>
      </w:r>
      <w:proofErr w:type="gramStart"/>
      <w:r>
        <w:rPr>
          <w:rFonts w:cs="Times New Roman"/>
          <w:szCs w:val="24"/>
        </w:rPr>
        <w:t>inhabit</w:t>
      </w:r>
      <w:proofErr w:type="gramEnd"/>
      <w:r>
        <w:rPr>
          <w:rFonts w:cs="Times New Roman"/>
          <w:szCs w:val="24"/>
        </w:rPr>
        <w:t xml:space="preserve"> </w:t>
      </w:r>
    </w:p>
    <w:p w14:paraId="1D5DFE4C" w14:textId="77777777" w:rsidR="003476B2" w:rsidRDefault="003476B2" w:rsidP="003476B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the realm and enjoy all his goods.   (C.P.R. 1476-85 p.205)</w:t>
      </w:r>
    </w:p>
    <w:p w14:paraId="39F179EF" w14:textId="77777777" w:rsidR="003476B2" w:rsidRDefault="003476B2" w:rsidP="003476B2">
      <w:pPr>
        <w:pStyle w:val="NoSpacing"/>
        <w:rPr>
          <w:rFonts w:cs="Times New Roman"/>
          <w:szCs w:val="24"/>
        </w:rPr>
      </w:pPr>
    </w:p>
    <w:p w14:paraId="7FDF94DF" w14:textId="77777777" w:rsidR="003476B2" w:rsidRDefault="003476B2" w:rsidP="003476B2">
      <w:pPr>
        <w:pStyle w:val="NoSpacing"/>
        <w:rPr>
          <w:rFonts w:cs="Times New Roman"/>
          <w:szCs w:val="24"/>
        </w:rPr>
      </w:pPr>
    </w:p>
    <w:p w14:paraId="3F5F210E" w14:textId="77777777" w:rsidR="003476B2" w:rsidRDefault="003476B2" w:rsidP="003476B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March 2023</w:t>
      </w:r>
    </w:p>
    <w:p w14:paraId="1FE016E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6350F" w14:textId="77777777" w:rsidR="003476B2" w:rsidRDefault="003476B2" w:rsidP="009139A6">
      <w:r>
        <w:separator/>
      </w:r>
    </w:p>
  </w:endnote>
  <w:endnote w:type="continuationSeparator" w:id="0">
    <w:p w14:paraId="5991FAF1" w14:textId="77777777" w:rsidR="003476B2" w:rsidRDefault="003476B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B64B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6F56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A302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DC7F9A" w14:textId="77777777" w:rsidR="003476B2" w:rsidRDefault="003476B2" w:rsidP="009139A6">
      <w:r>
        <w:separator/>
      </w:r>
    </w:p>
  </w:footnote>
  <w:footnote w:type="continuationSeparator" w:id="0">
    <w:p w14:paraId="07B5D06C" w14:textId="77777777" w:rsidR="003476B2" w:rsidRDefault="003476B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7DE6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D1AC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80A3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6B2"/>
    <w:rsid w:val="000666E0"/>
    <w:rsid w:val="002510B7"/>
    <w:rsid w:val="003476B2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4F60E"/>
  <w15:chartTrackingRefBased/>
  <w15:docId w15:val="{779180E7-9343-4801-BB63-09A7FDE2D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2023-03-27T18:28:00Z</dcterms:created>
  <dcterms:modified xsi:type="dcterms:W3CDTF">2023-03-27T18:28:00Z</dcterms:modified>
</cp:coreProperties>
</file>