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94257" w14:textId="77777777" w:rsidR="008A7974" w:rsidRDefault="008A7974" w:rsidP="008A797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927D3">
        <w:rPr>
          <w:rFonts w:ascii="Times New Roman" w:hAnsi="Times New Roman" w:cs="Times New Roman"/>
          <w:sz w:val="24"/>
          <w:szCs w:val="24"/>
          <w:u w:val="single"/>
        </w:rPr>
        <w:t>Isabelle at the GRENE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14:paraId="2362DDAC" w14:textId="77777777" w:rsidR="008A7974" w:rsidRDefault="008A7974" w:rsidP="008A79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DECFB3" w14:textId="77777777" w:rsidR="008A7974" w:rsidRDefault="008A7974" w:rsidP="008A79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D2D30D" w14:textId="77777777" w:rsidR="008A7974" w:rsidRDefault="008A7974" w:rsidP="008A79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1426</w:t>
      </w:r>
      <w:r>
        <w:rPr>
          <w:rFonts w:ascii="Times New Roman" w:hAnsi="Times New Roman" w:cs="Times New Roman"/>
          <w:sz w:val="24"/>
          <w:szCs w:val="24"/>
        </w:rPr>
        <w:tab/>
        <w:t xml:space="preserve">She had a bequest in the Will of William Marchant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AF78F70" w14:textId="77777777" w:rsidR="008A7974" w:rsidRDefault="008A7974" w:rsidP="008A79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p.105)</w:t>
      </w:r>
    </w:p>
    <w:p w14:paraId="76467CDF" w14:textId="77777777" w:rsidR="008A7974" w:rsidRDefault="008A7974" w:rsidP="008A79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317844" w14:textId="77777777" w:rsidR="008A7974" w:rsidRPr="00E639B1" w:rsidRDefault="008A7974" w:rsidP="008A79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DF88EB" w14:textId="77777777" w:rsidR="008A7974" w:rsidRDefault="008A7974" w:rsidP="008A79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March 2021</w:t>
      </w:r>
    </w:p>
    <w:p w14:paraId="08F3544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337D9D" w14:textId="77777777" w:rsidR="008A7974" w:rsidRDefault="008A7974" w:rsidP="009139A6">
      <w:r>
        <w:separator/>
      </w:r>
    </w:p>
  </w:endnote>
  <w:endnote w:type="continuationSeparator" w:id="0">
    <w:p w14:paraId="7D47F6FD" w14:textId="77777777" w:rsidR="008A7974" w:rsidRDefault="008A797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B258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4A76E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0CDB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F3DD8F" w14:textId="77777777" w:rsidR="008A7974" w:rsidRDefault="008A7974" w:rsidP="009139A6">
      <w:r>
        <w:separator/>
      </w:r>
    </w:p>
  </w:footnote>
  <w:footnote w:type="continuationSeparator" w:id="0">
    <w:p w14:paraId="3F1D1544" w14:textId="77777777" w:rsidR="008A7974" w:rsidRDefault="008A797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5073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914E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D31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974"/>
    <w:rsid w:val="000666E0"/>
    <w:rsid w:val="002510B7"/>
    <w:rsid w:val="005C130B"/>
    <w:rsid w:val="00826F5C"/>
    <w:rsid w:val="008A7974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032C2"/>
  <w15:chartTrackingRefBased/>
  <w15:docId w15:val="{7EF69FA5-1314-4485-B41F-C3B2FC302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2021-03-05T21:13:00Z</dcterms:created>
  <dcterms:modified xsi:type="dcterms:W3CDTF">2021-03-05T21:14:00Z</dcterms:modified>
</cp:coreProperties>
</file>