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237EA" w14:textId="77777777" w:rsidR="00690708" w:rsidRDefault="00690708" w:rsidP="00690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GRENE</w:t>
      </w:r>
      <w:r w:rsidRPr="001D1C89">
        <w:rPr>
          <w:rFonts w:ascii="Times New Roman" w:hAnsi="Times New Roman" w:cs="Times New Roman"/>
        </w:rPr>
        <w:t xml:space="preserve">      </w:t>
      </w:r>
      <w:proofErr w:type="gramStart"/>
      <w:r w:rsidRPr="001D1C89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fl.1484)</w:t>
      </w:r>
    </w:p>
    <w:p w14:paraId="66A802FE" w14:textId="77777777" w:rsidR="00690708" w:rsidRDefault="00690708" w:rsidP="00690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Radford Semele, Warwickshire. Husbandman.</w:t>
      </w:r>
    </w:p>
    <w:p w14:paraId="5687B532" w14:textId="77777777" w:rsidR="00690708" w:rsidRDefault="00690708" w:rsidP="00690708">
      <w:pPr>
        <w:rPr>
          <w:rFonts w:ascii="Times New Roman" w:hAnsi="Times New Roman" w:cs="Times New Roman"/>
        </w:rPr>
      </w:pPr>
    </w:p>
    <w:p w14:paraId="2F3F20B9" w14:textId="77777777" w:rsidR="00690708" w:rsidRDefault="00690708" w:rsidP="00690708">
      <w:pPr>
        <w:rPr>
          <w:rFonts w:ascii="Times New Roman" w:hAnsi="Times New Roman" w:cs="Times New Roman"/>
        </w:rPr>
      </w:pPr>
    </w:p>
    <w:p w14:paraId="23D71FB7" w14:textId="77777777" w:rsidR="00690708" w:rsidRDefault="00690708" w:rsidP="00690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Laweson</w:t>
      </w:r>
      <w:proofErr w:type="spellEnd"/>
      <w:r>
        <w:rPr>
          <w:rFonts w:ascii="Times New Roman" w:hAnsi="Times New Roman" w:cs="Times New Roman"/>
        </w:rPr>
        <w:t>(q.v.) brought a plaint of trespass against him and 7 others.</w:t>
      </w:r>
    </w:p>
    <w:p w14:paraId="0EE88667" w14:textId="77777777" w:rsidR="00690708" w:rsidRDefault="00690708" w:rsidP="00690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78C582" w14:textId="77777777" w:rsidR="00690708" w:rsidRDefault="00690708" w:rsidP="00690708">
      <w:pPr>
        <w:rPr>
          <w:rFonts w:ascii="Times New Roman" w:hAnsi="Times New Roman" w:cs="Times New Roman"/>
        </w:rPr>
      </w:pPr>
    </w:p>
    <w:p w14:paraId="793DC685" w14:textId="77777777" w:rsidR="00690708" w:rsidRDefault="00690708" w:rsidP="00690708">
      <w:pPr>
        <w:rPr>
          <w:rFonts w:ascii="Times New Roman" w:hAnsi="Times New Roman" w:cs="Times New Roman"/>
        </w:rPr>
      </w:pPr>
    </w:p>
    <w:p w14:paraId="51F5C24B" w14:textId="77777777" w:rsidR="00690708" w:rsidRDefault="00690708" w:rsidP="00690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2018</w:t>
      </w:r>
    </w:p>
    <w:p w14:paraId="68FC6FC0" w14:textId="77777777" w:rsidR="006B2F86" w:rsidRPr="00E71FC3" w:rsidRDefault="006907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41B0A" w14:textId="77777777" w:rsidR="00690708" w:rsidRDefault="00690708" w:rsidP="00E71FC3">
      <w:r>
        <w:separator/>
      </w:r>
    </w:p>
  </w:endnote>
  <w:endnote w:type="continuationSeparator" w:id="0">
    <w:p w14:paraId="46A263AA" w14:textId="77777777" w:rsidR="00690708" w:rsidRDefault="006907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585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819C7" w14:textId="77777777" w:rsidR="00690708" w:rsidRDefault="00690708" w:rsidP="00E71FC3">
      <w:r>
        <w:separator/>
      </w:r>
    </w:p>
  </w:footnote>
  <w:footnote w:type="continuationSeparator" w:id="0">
    <w:p w14:paraId="737ED53F" w14:textId="77777777" w:rsidR="00690708" w:rsidRDefault="006907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08"/>
    <w:rsid w:val="001A7C09"/>
    <w:rsid w:val="00577BD5"/>
    <w:rsid w:val="00656CBA"/>
    <w:rsid w:val="00690708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D471"/>
  <w15:chartTrackingRefBased/>
  <w15:docId w15:val="{C9189D17-927D-4C23-8C0C-CA23772C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07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90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2018-03-17T22:01:00Z</dcterms:created>
  <dcterms:modified xsi:type="dcterms:W3CDTF">2018-03-17T22:02:00Z</dcterms:modified>
</cp:coreProperties>
</file>