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E3C" w:rsidRDefault="00486E3C" w:rsidP="00486E3C">
      <w:pPr>
        <w:pStyle w:val="NoSpacing"/>
      </w:pPr>
      <w:r>
        <w:rPr>
          <w:u w:val="single"/>
        </w:rPr>
        <w:t>Hugh GRENE</w:t>
      </w:r>
      <w:r>
        <w:t xml:space="preserve">     </w:t>
      </w:r>
      <w:r>
        <w:t>(fl.1443)</w:t>
      </w:r>
    </w:p>
    <w:p w:rsidR="00486E3C" w:rsidRDefault="00486E3C" w:rsidP="00486E3C">
      <w:pPr>
        <w:pStyle w:val="NoSpacing"/>
      </w:pPr>
      <w:r>
        <w:t>of Bracebridge</w:t>
      </w:r>
      <w:bookmarkStart w:id="0" w:name="_GoBack"/>
      <w:bookmarkEnd w:id="0"/>
      <w:r>
        <w:t>, Lincolnshire.</w:t>
      </w:r>
    </w:p>
    <w:p w:rsidR="00486E3C" w:rsidRDefault="00486E3C" w:rsidP="00486E3C">
      <w:pPr>
        <w:pStyle w:val="NoSpacing"/>
      </w:pPr>
    </w:p>
    <w:p w:rsidR="00486E3C" w:rsidRDefault="00486E3C" w:rsidP="00486E3C">
      <w:pPr>
        <w:pStyle w:val="NoSpacing"/>
      </w:pPr>
    </w:p>
    <w:p w:rsidR="00486E3C" w:rsidRDefault="00486E3C" w:rsidP="00486E3C">
      <w:pPr>
        <w:pStyle w:val="NoSpacing"/>
      </w:pPr>
      <w:r>
        <w:t>10 Oct.1443</w:t>
      </w:r>
      <w:r>
        <w:tab/>
        <w:t>He was a juror on the inquisition post mortem held in Lincoln Castle into</w:t>
      </w:r>
    </w:p>
    <w:p w:rsidR="00486E3C" w:rsidRDefault="00486E3C" w:rsidP="00486E3C">
      <w:pPr>
        <w:pStyle w:val="NoSpacing"/>
      </w:pPr>
      <w:r>
        <w:tab/>
      </w:r>
      <w:r>
        <w:tab/>
        <w:t>lands of the late Alexander Champernoun(q.v.).</w:t>
      </w:r>
    </w:p>
    <w:p w:rsidR="00486E3C" w:rsidRDefault="00486E3C" w:rsidP="00486E3C">
      <w:pPr>
        <w:pStyle w:val="NoSpacing"/>
      </w:pPr>
      <w:r>
        <w:tab/>
      </w:r>
      <w:r>
        <w:tab/>
        <w:t>(www.inquisitionspostmortem.ac.uk  ref. eCIPM 26-19)</w:t>
      </w:r>
    </w:p>
    <w:p w:rsidR="00486E3C" w:rsidRDefault="00486E3C" w:rsidP="00486E3C">
      <w:pPr>
        <w:pStyle w:val="NoSpacing"/>
      </w:pPr>
    </w:p>
    <w:p w:rsidR="00486E3C" w:rsidRDefault="00486E3C" w:rsidP="00486E3C">
      <w:pPr>
        <w:pStyle w:val="NoSpacing"/>
      </w:pPr>
    </w:p>
    <w:p w:rsidR="00486E3C" w:rsidRPr="00754572" w:rsidRDefault="00486E3C" w:rsidP="00486E3C">
      <w:pPr>
        <w:pStyle w:val="NoSpacing"/>
      </w:pPr>
      <w:r>
        <w:t>26 May 2017</w:t>
      </w:r>
    </w:p>
    <w:p w:rsidR="006B2F86" w:rsidRPr="00486E3C" w:rsidRDefault="00486E3C" w:rsidP="00E71FC3">
      <w:pPr>
        <w:pStyle w:val="NoSpacing"/>
      </w:pPr>
    </w:p>
    <w:sectPr w:rsidR="006B2F86" w:rsidRPr="00486E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E3C" w:rsidRDefault="00486E3C" w:rsidP="00E71FC3">
      <w:pPr>
        <w:spacing w:after="0" w:line="240" w:lineRule="auto"/>
      </w:pPr>
      <w:r>
        <w:separator/>
      </w:r>
    </w:p>
  </w:endnote>
  <w:endnote w:type="continuationSeparator" w:id="0">
    <w:p w:rsidR="00486E3C" w:rsidRDefault="00486E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E3C" w:rsidRDefault="00486E3C" w:rsidP="00E71FC3">
      <w:pPr>
        <w:spacing w:after="0" w:line="240" w:lineRule="auto"/>
      </w:pPr>
      <w:r>
        <w:separator/>
      </w:r>
    </w:p>
  </w:footnote>
  <w:footnote w:type="continuationSeparator" w:id="0">
    <w:p w:rsidR="00486E3C" w:rsidRDefault="00486E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3C"/>
    <w:rsid w:val="001A7C09"/>
    <w:rsid w:val="00486E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377D"/>
  <w15:chartTrackingRefBased/>
  <w15:docId w15:val="{DF048367-924A-4D4F-8C9D-987281BA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2017-05-26T20:50:00Z</dcterms:created>
  <dcterms:modified xsi:type="dcterms:W3CDTF">2017-05-26T20:50:00Z</dcterms:modified>
</cp:coreProperties>
</file>