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713" w:rsidRDefault="001D4713" w:rsidP="001D4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GRENE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D4713" w:rsidRDefault="001D4713" w:rsidP="001D4713">
      <w:pPr>
        <w:rPr>
          <w:rFonts w:ascii="Times New Roman" w:hAnsi="Times New Roman" w:cs="Times New Roman"/>
        </w:rPr>
      </w:pPr>
    </w:p>
    <w:p w:rsidR="001D4713" w:rsidRDefault="001D4713" w:rsidP="001D4713">
      <w:pPr>
        <w:rPr>
          <w:rFonts w:ascii="Times New Roman" w:hAnsi="Times New Roman" w:cs="Times New Roman"/>
        </w:rPr>
      </w:pPr>
    </w:p>
    <w:p w:rsidR="001D4713" w:rsidRDefault="001D4713" w:rsidP="001D4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Chabbenore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Chabbenore</w:t>
      </w:r>
      <w:proofErr w:type="spellEnd"/>
      <w:r>
        <w:rPr>
          <w:rFonts w:ascii="Times New Roman" w:hAnsi="Times New Roman" w:cs="Times New Roman"/>
        </w:rPr>
        <w:t>,</w:t>
      </w:r>
    </w:p>
    <w:p w:rsidR="001D4713" w:rsidRDefault="001D4713" w:rsidP="001D4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Herefordshire(q.v.).</w:t>
      </w:r>
    </w:p>
    <w:p w:rsidR="001D4713" w:rsidRDefault="001D4713" w:rsidP="001D4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D4713" w:rsidRDefault="001D4713" w:rsidP="001D4713">
      <w:pPr>
        <w:rPr>
          <w:rFonts w:ascii="Times New Roman" w:hAnsi="Times New Roman" w:cs="Times New Roman"/>
        </w:rPr>
      </w:pPr>
    </w:p>
    <w:p w:rsidR="001D4713" w:rsidRDefault="001D4713" w:rsidP="001D4713">
      <w:pPr>
        <w:rPr>
          <w:rFonts w:ascii="Times New Roman" w:hAnsi="Times New Roman" w:cs="Times New Roman"/>
        </w:rPr>
      </w:pPr>
    </w:p>
    <w:p w:rsidR="001D4713" w:rsidRDefault="001D4713" w:rsidP="001D4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1484</w:t>
      </w:r>
    </w:p>
    <w:p w:rsidR="006B2F86" w:rsidRPr="00E71FC3" w:rsidRDefault="001D47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713" w:rsidRDefault="001D4713" w:rsidP="00E71FC3">
      <w:r>
        <w:separator/>
      </w:r>
    </w:p>
  </w:endnote>
  <w:endnote w:type="continuationSeparator" w:id="0">
    <w:p w:rsidR="001D4713" w:rsidRDefault="001D47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713" w:rsidRDefault="001D4713" w:rsidP="00E71FC3">
      <w:r>
        <w:separator/>
      </w:r>
    </w:p>
  </w:footnote>
  <w:footnote w:type="continuationSeparator" w:id="0">
    <w:p w:rsidR="001D4713" w:rsidRDefault="001D47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13"/>
    <w:rsid w:val="001A7C09"/>
    <w:rsid w:val="001D47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FE5CC-14C5-4703-B950-7C69404A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7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2017-12-09T19:28:00Z</dcterms:created>
  <dcterms:modified xsi:type="dcterms:W3CDTF">2017-12-09T19:29:00Z</dcterms:modified>
</cp:coreProperties>
</file>