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F4D49" w14:textId="77777777" w:rsidR="00811576" w:rsidRDefault="00811576" w:rsidP="008115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de GRENE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54B4D843" w14:textId="77777777" w:rsidR="00811576" w:rsidRDefault="00811576" w:rsidP="008115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Newcastle-upon-Tyne.</w:t>
      </w:r>
    </w:p>
    <w:p w14:paraId="38D96E2A" w14:textId="77777777" w:rsidR="00811576" w:rsidRDefault="00811576" w:rsidP="00811576">
      <w:pPr>
        <w:rPr>
          <w:rFonts w:ascii="Times New Roman" w:hAnsi="Times New Roman" w:cs="Times New Roman"/>
          <w:sz w:val="24"/>
          <w:szCs w:val="24"/>
        </w:rPr>
      </w:pPr>
    </w:p>
    <w:p w14:paraId="08640359" w14:textId="77777777" w:rsidR="00811576" w:rsidRDefault="00811576" w:rsidP="00811576">
      <w:pPr>
        <w:rPr>
          <w:rFonts w:ascii="Times New Roman" w:hAnsi="Times New Roman" w:cs="Times New Roman"/>
          <w:sz w:val="24"/>
          <w:szCs w:val="24"/>
        </w:rPr>
      </w:pPr>
    </w:p>
    <w:p w14:paraId="7FE128BF" w14:textId="77777777" w:rsidR="00811576" w:rsidRDefault="00811576" w:rsidP="008115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7BE52929" w14:textId="77777777" w:rsidR="00811576" w:rsidRDefault="00811576" w:rsidP="008115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2168FAD0" w14:textId="77777777" w:rsidR="00811576" w:rsidRDefault="00811576" w:rsidP="00811576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possessions and from others both great and small in Newcastle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536ACD36" w14:textId="77777777" w:rsidR="00811576" w:rsidRDefault="00811576" w:rsidP="00811576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p.94)</w:t>
      </w:r>
    </w:p>
    <w:p w14:paraId="434F6DAE" w14:textId="77777777" w:rsidR="00811576" w:rsidRDefault="00811576" w:rsidP="00811576">
      <w:pPr>
        <w:rPr>
          <w:rFonts w:ascii="Times New Roman" w:hAnsi="Times New Roman" w:cs="Times New Roman"/>
          <w:sz w:val="24"/>
          <w:szCs w:val="24"/>
        </w:rPr>
      </w:pPr>
    </w:p>
    <w:p w14:paraId="592F769D" w14:textId="77777777" w:rsidR="00811576" w:rsidRDefault="00811576" w:rsidP="00811576">
      <w:pPr>
        <w:rPr>
          <w:rFonts w:ascii="Times New Roman" w:hAnsi="Times New Roman" w:cs="Times New Roman"/>
          <w:sz w:val="24"/>
          <w:szCs w:val="24"/>
        </w:rPr>
      </w:pPr>
    </w:p>
    <w:p w14:paraId="0CE64D0A" w14:textId="77777777" w:rsidR="00811576" w:rsidRDefault="00811576" w:rsidP="008115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November 2021</w:t>
      </w:r>
    </w:p>
    <w:p w14:paraId="4FB89B3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03C4F" w14:textId="77777777" w:rsidR="00811576" w:rsidRDefault="00811576" w:rsidP="009139A6">
      <w:r>
        <w:separator/>
      </w:r>
    </w:p>
  </w:endnote>
  <w:endnote w:type="continuationSeparator" w:id="0">
    <w:p w14:paraId="20649A76" w14:textId="77777777" w:rsidR="00811576" w:rsidRDefault="008115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DBB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2CB4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6C4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71CF0" w14:textId="77777777" w:rsidR="00811576" w:rsidRDefault="00811576" w:rsidP="009139A6">
      <w:r>
        <w:separator/>
      </w:r>
    </w:p>
  </w:footnote>
  <w:footnote w:type="continuationSeparator" w:id="0">
    <w:p w14:paraId="59277990" w14:textId="77777777" w:rsidR="00811576" w:rsidRDefault="008115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889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0FC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0C0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576"/>
    <w:rsid w:val="000666E0"/>
    <w:rsid w:val="002510B7"/>
    <w:rsid w:val="005C130B"/>
    <w:rsid w:val="0081157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00737"/>
  <w15:chartTrackingRefBased/>
  <w15:docId w15:val="{DAB47530-A438-49E6-A87C-AAB1FF903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57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2022-08-06T18:31:00Z</dcterms:created>
  <dcterms:modified xsi:type="dcterms:W3CDTF">2022-08-06T18:32:00Z</dcterms:modified>
</cp:coreProperties>
</file>