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9FE78" w14:textId="77777777" w:rsidR="00D532A3" w:rsidRDefault="00D532A3" w:rsidP="00D532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GRENE</w:t>
      </w:r>
      <w:r>
        <w:rPr>
          <w:rFonts w:cs="Times New Roman"/>
          <w:szCs w:val="24"/>
        </w:rPr>
        <w:t xml:space="preserve">        (fl.1465)</w:t>
      </w:r>
    </w:p>
    <w:p w14:paraId="74142266" w14:textId="77777777" w:rsidR="00D532A3" w:rsidRDefault="00D532A3" w:rsidP="00D532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Willenhall, near Walsall. Lorimer.</w:t>
      </w:r>
    </w:p>
    <w:p w14:paraId="437896F8" w14:textId="77777777" w:rsidR="00D532A3" w:rsidRDefault="00D532A3" w:rsidP="00D532A3">
      <w:pPr>
        <w:pStyle w:val="NoSpacing"/>
        <w:rPr>
          <w:rFonts w:cs="Times New Roman"/>
          <w:szCs w:val="24"/>
        </w:rPr>
      </w:pPr>
    </w:p>
    <w:p w14:paraId="044481F0" w14:textId="77777777" w:rsidR="00D532A3" w:rsidRDefault="00D532A3" w:rsidP="00D532A3">
      <w:pPr>
        <w:pStyle w:val="NoSpacing"/>
        <w:rPr>
          <w:rFonts w:cs="Times New Roman"/>
          <w:szCs w:val="24"/>
        </w:rPr>
      </w:pPr>
    </w:p>
    <w:p w14:paraId="7FA2D5AE" w14:textId="77777777" w:rsidR="002569CF" w:rsidRDefault="002569CF" w:rsidP="002569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1464</w:t>
      </w:r>
      <w:r>
        <w:rPr>
          <w:rFonts w:cs="Times New Roman"/>
          <w:szCs w:val="24"/>
        </w:rPr>
        <w:tab/>
        <w:t>Thomas Holden brought a plaint of debt against him and 6 others.</w:t>
      </w:r>
    </w:p>
    <w:p w14:paraId="0690E4B6" w14:textId="7C9A8158" w:rsidR="002569CF" w:rsidRDefault="002569CF" w:rsidP="00D532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D4C3E">
          <w:rPr>
            <w:rStyle w:val="Hyperlink"/>
            <w:rFonts w:cs="Times New Roman"/>
            <w:szCs w:val="24"/>
          </w:rPr>
          <w:t>https://waalt.uh.edu/index.php/KB27/811</w:t>
        </w:r>
      </w:hyperlink>
      <w:r>
        <w:rPr>
          <w:rFonts w:cs="Times New Roman"/>
          <w:szCs w:val="24"/>
        </w:rPr>
        <w:t xml:space="preserve"> )</w:t>
      </w:r>
    </w:p>
    <w:p w14:paraId="53397F7F" w14:textId="77777777" w:rsidR="00D532A3" w:rsidRDefault="00D532A3" w:rsidP="00D532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>Sir Thomas Erdyngton(q.v.) brought a plaint of trespass and assault against</w:t>
      </w:r>
    </w:p>
    <w:p w14:paraId="5FDD0486" w14:textId="77777777" w:rsidR="00D532A3" w:rsidRDefault="00D532A3" w:rsidP="00D532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four others.</w:t>
      </w:r>
    </w:p>
    <w:p w14:paraId="3D037D45" w14:textId="77777777" w:rsidR="00D532A3" w:rsidRDefault="00D532A3" w:rsidP="00D532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7" w:history="1">
        <w:r w:rsidRPr="000B7057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49E98BD2" w14:textId="77777777" w:rsidR="00D532A3" w:rsidRDefault="00D532A3" w:rsidP="00D532A3">
      <w:pPr>
        <w:pStyle w:val="NoSpacing"/>
        <w:rPr>
          <w:rFonts w:cs="Times New Roman"/>
          <w:szCs w:val="24"/>
        </w:rPr>
      </w:pPr>
    </w:p>
    <w:p w14:paraId="1FA5C345" w14:textId="77777777" w:rsidR="00D532A3" w:rsidRDefault="00D532A3" w:rsidP="00D532A3">
      <w:pPr>
        <w:pStyle w:val="NoSpacing"/>
        <w:rPr>
          <w:rFonts w:cs="Times New Roman"/>
          <w:szCs w:val="24"/>
        </w:rPr>
      </w:pPr>
    </w:p>
    <w:p w14:paraId="3540E896" w14:textId="77777777" w:rsidR="00D532A3" w:rsidRDefault="00D532A3" w:rsidP="00D532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October 2024</w:t>
      </w:r>
    </w:p>
    <w:p w14:paraId="7957C45A" w14:textId="2B8DEE87" w:rsidR="002569CF" w:rsidRDefault="002569CF" w:rsidP="00D532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2026</w:t>
      </w:r>
    </w:p>
    <w:p w14:paraId="727AD50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96FAB" w14:textId="77777777" w:rsidR="00225D1F" w:rsidRDefault="00225D1F" w:rsidP="009139A6">
      <w:r>
        <w:separator/>
      </w:r>
    </w:p>
  </w:endnote>
  <w:endnote w:type="continuationSeparator" w:id="0">
    <w:p w14:paraId="38ADD01A" w14:textId="77777777" w:rsidR="00225D1F" w:rsidRDefault="00225D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9D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AB4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F17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104A0" w14:textId="77777777" w:rsidR="00225D1F" w:rsidRDefault="00225D1F" w:rsidP="009139A6">
      <w:r>
        <w:separator/>
      </w:r>
    </w:p>
  </w:footnote>
  <w:footnote w:type="continuationSeparator" w:id="0">
    <w:p w14:paraId="187DE7E8" w14:textId="77777777" w:rsidR="00225D1F" w:rsidRDefault="00225D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46D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8C4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9F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A3"/>
    <w:rsid w:val="000666E0"/>
    <w:rsid w:val="00225D1F"/>
    <w:rsid w:val="002510B7"/>
    <w:rsid w:val="002569CF"/>
    <w:rsid w:val="00270799"/>
    <w:rsid w:val="002E03A7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32A3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5D5DB"/>
  <w15:chartTrackingRefBased/>
  <w15:docId w15:val="{F2124D4B-7A89-4A02-A7FA-CDC68E27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532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14/CP40no814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1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2024-10-23T20:42:00Z</dcterms:created>
  <dcterms:modified xsi:type="dcterms:W3CDTF">2026-04-26T07:13:00Z</dcterms:modified>
</cp:coreProperties>
</file>