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DFD" w:rsidRDefault="003B6DFD" w:rsidP="003B6D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GRENE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B6DFD" w:rsidRDefault="003B6DFD" w:rsidP="003B6D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Metfield</w:t>
      </w:r>
      <w:proofErr w:type="spellEnd"/>
      <w:r>
        <w:rPr>
          <w:rFonts w:ascii="Times New Roman" w:hAnsi="Times New Roman" w:cs="Times New Roman"/>
        </w:rPr>
        <w:t>, Suffolk.</w:t>
      </w:r>
    </w:p>
    <w:p w:rsidR="003B6DFD" w:rsidRDefault="003B6DFD" w:rsidP="003B6DFD">
      <w:pPr>
        <w:rPr>
          <w:rFonts w:ascii="Times New Roman" w:hAnsi="Times New Roman" w:cs="Times New Roman"/>
        </w:rPr>
      </w:pPr>
    </w:p>
    <w:p w:rsidR="003B6DFD" w:rsidRDefault="003B6DFD" w:rsidP="003B6DFD">
      <w:pPr>
        <w:rPr>
          <w:rFonts w:ascii="Times New Roman" w:hAnsi="Times New Roman" w:cs="Times New Roman"/>
        </w:rPr>
      </w:pPr>
    </w:p>
    <w:p w:rsidR="003B6DFD" w:rsidRDefault="003B6DFD" w:rsidP="003B6D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Weston of Mendham(q.v.).</w:t>
      </w:r>
    </w:p>
    <w:p w:rsidR="003B6DFD" w:rsidRDefault="003B6DFD" w:rsidP="003B6D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3B6DFD" w:rsidRDefault="003B6DFD" w:rsidP="003B6DFD">
      <w:pPr>
        <w:rPr>
          <w:rFonts w:ascii="Times New Roman" w:hAnsi="Times New Roman" w:cs="Times New Roman"/>
        </w:rPr>
      </w:pPr>
    </w:p>
    <w:p w:rsidR="003B6DFD" w:rsidRDefault="003B6DFD" w:rsidP="003B6DFD">
      <w:pPr>
        <w:rPr>
          <w:rFonts w:ascii="Times New Roman" w:hAnsi="Times New Roman" w:cs="Times New Roman"/>
        </w:rPr>
      </w:pPr>
    </w:p>
    <w:p w:rsidR="003B6DFD" w:rsidRDefault="003B6DFD" w:rsidP="003B6D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December 2017</w:t>
      </w:r>
    </w:p>
    <w:p w:rsidR="006B2F86" w:rsidRPr="00E71FC3" w:rsidRDefault="003B6DF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DFD" w:rsidRDefault="003B6DFD" w:rsidP="00E71FC3">
      <w:r>
        <w:separator/>
      </w:r>
    </w:p>
  </w:endnote>
  <w:endnote w:type="continuationSeparator" w:id="0">
    <w:p w:rsidR="003B6DFD" w:rsidRDefault="003B6DF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DFD" w:rsidRDefault="003B6DFD" w:rsidP="00E71FC3">
      <w:r>
        <w:separator/>
      </w:r>
    </w:p>
  </w:footnote>
  <w:footnote w:type="continuationSeparator" w:id="0">
    <w:p w:rsidR="003B6DFD" w:rsidRDefault="003B6DF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DFD"/>
    <w:rsid w:val="001A7C09"/>
    <w:rsid w:val="003B6DF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9C1C7A-12AC-4F1F-ABE0-D0FC98E24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6DF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2017-12-09T19:27:00Z</dcterms:created>
  <dcterms:modified xsi:type="dcterms:W3CDTF">2017-12-09T19:27:00Z</dcterms:modified>
</cp:coreProperties>
</file>