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8286AA" w14:textId="77777777" w:rsidR="003A13D4" w:rsidRDefault="003A13D4" w:rsidP="003A13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GRENE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097525CA" w14:textId="77777777" w:rsidR="003A13D4" w:rsidRDefault="003A13D4" w:rsidP="003A13D4">
      <w:pPr>
        <w:pStyle w:val="NoSpacing"/>
        <w:rPr>
          <w:rFonts w:cs="Times New Roman"/>
          <w:szCs w:val="24"/>
        </w:rPr>
      </w:pPr>
    </w:p>
    <w:p w14:paraId="6E377DF0" w14:textId="77777777" w:rsidR="003A13D4" w:rsidRDefault="003A13D4" w:rsidP="003A13D4">
      <w:pPr>
        <w:pStyle w:val="NoSpacing"/>
        <w:rPr>
          <w:rFonts w:cs="Times New Roman"/>
          <w:szCs w:val="24"/>
        </w:rPr>
      </w:pPr>
    </w:p>
    <w:p w14:paraId="61E74BEF" w14:textId="77777777" w:rsidR="003A13D4" w:rsidRDefault="003A13D4" w:rsidP="003A13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a commission of array for Northamptonshire.</w:t>
      </w:r>
    </w:p>
    <w:p w14:paraId="0158F176" w14:textId="77777777" w:rsidR="003A13D4" w:rsidRDefault="003A13D4" w:rsidP="003A13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p.559)</w:t>
      </w:r>
    </w:p>
    <w:p w14:paraId="4C33E2FB" w14:textId="77777777" w:rsidR="003A13D4" w:rsidRDefault="003A13D4" w:rsidP="003A13D4">
      <w:pPr>
        <w:pStyle w:val="NoSpacing"/>
        <w:rPr>
          <w:rFonts w:cs="Times New Roman"/>
          <w:szCs w:val="24"/>
        </w:rPr>
      </w:pPr>
    </w:p>
    <w:p w14:paraId="7D9789FA" w14:textId="77777777" w:rsidR="003A13D4" w:rsidRDefault="003A13D4" w:rsidP="003A13D4">
      <w:pPr>
        <w:pStyle w:val="NoSpacing"/>
        <w:rPr>
          <w:rFonts w:cs="Times New Roman"/>
          <w:szCs w:val="24"/>
        </w:rPr>
      </w:pPr>
    </w:p>
    <w:p w14:paraId="39953C79" w14:textId="77777777" w:rsidR="003A13D4" w:rsidRDefault="003A13D4" w:rsidP="003A13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January 2025</w:t>
      </w:r>
    </w:p>
    <w:p w14:paraId="06FFCDA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C2B0C0" w14:textId="77777777" w:rsidR="003A13D4" w:rsidRDefault="003A13D4" w:rsidP="009139A6">
      <w:r>
        <w:separator/>
      </w:r>
    </w:p>
  </w:endnote>
  <w:endnote w:type="continuationSeparator" w:id="0">
    <w:p w14:paraId="67A01CEF" w14:textId="77777777" w:rsidR="003A13D4" w:rsidRDefault="003A13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5B8D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234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E0BF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25F72F" w14:textId="77777777" w:rsidR="003A13D4" w:rsidRDefault="003A13D4" w:rsidP="009139A6">
      <w:r>
        <w:separator/>
      </w:r>
    </w:p>
  </w:footnote>
  <w:footnote w:type="continuationSeparator" w:id="0">
    <w:p w14:paraId="5C4516DD" w14:textId="77777777" w:rsidR="003A13D4" w:rsidRDefault="003A13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F02C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BC9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5D1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3D4"/>
    <w:rsid w:val="000666E0"/>
    <w:rsid w:val="002510B7"/>
    <w:rsid w:val="00270799"/>
    <w:rsid w:val="003A13D4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F049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53135"/>
  <w15:chartTrackingRefBased/>
  <w15:docId w15:val="{F44E8CFE-BAC3-4600-9A44-9188725D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2025-01-06T16:59:00Z</dcterms:created>
  <dcterms:modified xsi:type="dcterms:W3CDTF">2025-01-06T16:59:00Z</dcterms:modified>
</cp:coreProperties>
</file>