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99D" w:rsidRDefault="00A8699D" w:rsidP="00A869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GRENE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A8699D" w:rsidRDefault="00A8699D" w:rsidP="00A869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699D" w:rsidRDefault="00A8699D" w:rsidP="00A869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699D" w:rsidRDefault="00A8699D" w:rsidP="00A869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>He held lands in the manor of Weston, Hertfordshire.</w:t>
      </w:r>
    </w:p>
    <w:p w:rsidR="00A8699D" w:rsidRDefault="00A8699D" w:rsidP="00A869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21-28)</w:t>
      </w:r>
    </w:p>
    <w:p w:rsidR="00A8699D" w:rsidRDefault="00A8699D" w:rsidP="00A869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699D" w:rsidRDefault="00A8699D" w:rsidP="00A869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8699D" w:rsidRDefault="00A8699D" w:rsidP="00A869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Start w:id="0" w:name="_GoBack"/>
      <w:bookmarkEnd w:id="0"/>
    </w:p>
    <w:sectPr w:rsidR="00DD5B8A" w:rsidRPr="00A869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99D" w:rsidRDefault="00A8699D" w:rsidP="00564E3C">
      <w:pPr>
        <w:spacing w:after="0" w:line="240" w:lineRule="auto"/>
      </w:pPr>
      <w:r>
        <w:separator/>
      </w:r>
    </w:p>
  </w:endnote>
  <w:endnote w:type="continuationSeparator" w:id="0">
    <w:p w:rsidR="00A8699D" w:rsidRDefault="00A8699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8699D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99D" w:rsidRDefault="00A8699D" w:rsidP="00564E3C">
      <w:pPr>
        <w:spacing w:after="0" w:line="240" w:lineRule="auto"/>
      </w:pPr>
      <w:r>
        <w:separator/>
      </w:r>
    </w:p>
  </w:footnote>
  <w:footnote w:type="continuationSeparator" w:id="0">
    <w:p w:rsidR="00A8699D" w:rsidRDefault="00A8699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99D"/>
    <w:rsid w:val="00372DC6"/>
    <w:rsid w:val="00564E3C"/>
    <w:rsid w:val="0064591D"/>
    <w:rsid w:val="00A8699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47868"/>
  <w15:chartTrackingRefBased/>
  <w15:docId w15:val="{C40062F2-0F7C-44E6-9287-CC3762CD7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869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2015-10-09T12:26:00Z</dcterms:created>
  <dcterms:modified xsi:type="dcterms:W3CDTF">2015-10-09T12:27:00Z</dcterms:modified>
</cp:coreProperties>
</file>