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DC74B" w14:textId="77777777" w:rsidR="009D77CC" w:rsidRDefault="009D77CC" w:rsidP="009D77C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George GRENE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fl.1474)</w:t>
      </w:r>
    </w:p>
    <w:p w14:paraId="12B3751F" w14:textId="77777777" w:rsidR="009D77CC" w:rsidRDefault="009D77CC" w:rsidP="009D77C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Salter.</w:t>
      </w:r>
    </w:p>
    <w:p w14:paraId="09A0D6E5" w14:textId="77777777" w:rsidR="009D77CC" w:rsidRDefault="009D77CC" w:rsidP="009D77CC">
      <w:pPr>
        <w:pStyle w:val="NoSpacing"/>
        <w:rPr>
          <w:rFonts w:cs="Times New Roman"/>
          <w:szCs w:val="24"/>
        </w:rPr>
      </w:pPr>
    </w:p>
    <w:p w14:paraId="7A60BE3E" w14:textId="77777777" w:rsidR="009D77CC" w:rsidRDefault="009D77CC" w:rsidP="009D77CC">
      <w:pPr>
        <w:pStyle w:val="NoSpacing"/>
        <w:rPr>
          <w:rFonts w:cs="Times New Roman"/>
          <w:szCs w:val="24"/>
        </w:rPr>
      </w:pPr>
    </w:p>
    <w:p w14:paraId="6C6F536C" w14:textId="77777777" w:rsidR="009D77CC" w:rsidRDefault="009D77CC" w:rsidP="009D77C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Jan.1474</w:t>
      </w:r>
      <w:r>
        <w:rPr>
          <w:rFonts w:cs="Times New Roman"/>
          <w:szCs w:val="24"/>
        </w:rPr>
        <w:tab/>
        <w:t>He gifted his goods and chattels to Thomas Snell of London, brasier(q.v.).</w:t>
      </w:r>
    </w:p>
    <w:p w14:paraId="05E03CAA" w14:textId="77777777" w:rsidR="009D77CC" w:rsidRPr="00E903AC" w:rsidRDefault="009D77CC" w:rsidP="009D77CC">
      <w:pPr>
        <w:pStyle w:val="NoSpacing"/>
        <w:ind w:left="720" w:firstLine="720"/>
        <w:rPr>
          <w:rFonts w:cs="Times New Roman"/>
          <w:szCs w:val="24"/>
        </w:rPr>
      </w:pPr>
      <w:r w:rsidRPr="00E903AC">
        <w:rPr>
          <w:rFonts w:cs="Times New Roman"/>
          <w:szCs w:val="24"/>
        </w:rPr>
        <w:t>(“Calendar of Plea and Memoranda Rolls 1458-1482”, ed. Philip E. Jones,</w:t>
      </w:r>
    </w:p>
    <w:p w14:paraId="068404ED" w14:textId="77777777" w:rsidR="009D77CC" w:rsidRDefault="009D77CC" w:rsidP="009D77CC">
      <w:pPr>
        <w:pStyle w:val="NoSpacing"/>
        <w:ind w:left="720" w:firstLine="720"/>
        <w:rPr>
          <w:rFonts w:cs="Times New Roman"/>
          <w:szCs w:val="24"/>
        </w:rPr>
      </w:pPr>
      <w:r w:rsidRPr="00E903AC">
        <w:rPr>
          <w:rFonts w:cs="Times New Roman"/>
          <w:szCs w:val="24"/>
        </w:rPr>
        <w:t>Pub. Cambridge University Press, 1961, p</w:t>
      </w:r>
      <w:r>
        <w:rPr>
          <w:rFonts w:cs="Times New Roman"/>
          <w:szCs w:val="24"/>
        </w:rPr>
        <w:t>.169)</w:t>
      </w:r>
    </w:p>
    <w:p w14:paraId="11BDB04C" w14:textId="77777777" w:rsidR="009D77CC" w:rsidRDefault="009D77CC" w:rsidP="009D77CC">
      <w:pPr>
        <w:pStyle w:val="NoSpacing"/>
        <w:rPr>
          <w:rFonts w:cs="Times New Roman"/>
          <w:szCs w:val="24"/>
        </w:rPr>
      </w:pPr>
    </w:p>
    <w:p w14:paraId="35210FED" w14:textId="77777777" w:rsidR="009D77CC" w:rsidRDefault="009D77CC" w:rsidP="009D77CC">
      <w:pPr>
        <w:pStyle w:val="NoSpacing"/>
        <w:rPr>
          <w:rFonts w:cs="Times New Roman"/>
          <w:szCs w:val="24"/>
        </w:rPr>
      </w:pPr>
    </w:p>
    <w:p w14:paraId="506CD967" w14:textId="77777777" w:rsidR="009D77CC" w:rsidRPr="002F6CD8" w:rsidRDefault="009D77CC" w:rsidP="009D77C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November 2022</w:t>
      </w:r>
    </w:p>
    <w:p w14:paraId="1D996A2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51E9C" w14:textId="77777777" w:rsidR="009D77CC" w:rsidRDefault="009D77CC" w:rsidP="009139A6">
      <w:r>
        <w:separator/>
      </w:r>
    </w:p>
  </w:endnote>
  <w:endnote w:type="continuationSeparator" w:id="0">
    <w:p w14:paraId="0786302E" w14:textId="77777777" w:rsidR="009D77CC" w:rsidRDefault="009D77C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81E5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BC8B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9A9B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AAA3F" w14:textId="77777777" w:rsidR="009D77CC" w:rsidRDefault="009D77CC" w:rsidP="009139A6">
      <w:r>
        <w:separator/>
      </w:r>
    </w:p>
  </w:footnote>
  <w:footnote w:type="continuationSeparator" w:id="0">
    <w:p w14:paraId="494393E9" w14:textId="77777777" w:rsidR="009D77CC" w:rsidRDefault="009D77C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9A6A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3295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4B2D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7CC"/>
    <w:rsid w:val="000666E0"/>
    <w:rsid w:val="002510B7"/>
    <w:rsid w:val="005C130B"/>
    <w:rsid w:val="00826F5C"/>
    <w:rsid w:val="009139A6"/>
    <w:rsid w:val="009448BB"/>
    <w:rsid w:val="00947624"/>
    <w:rsid w:val="009D77CC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927A2"/>
  <w15:chartTrackingRefBased/>
  <w15:docId w15:val="{90A5D281-26C8-4CCF-A1E9-AA84168F0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2022-11-01T13:14:00Z</dcterms:created>
  <dcterms:modified xsi:type="dcterms:W3CDTF">2022-11-01T13:15:00Z</dcterms:modified>
</cp:coreProperties>
</file>