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2725B" w14:textId="77777777" w:rsidR="00872DB3" w:rsidRDefault="00872DB3" w:rsidP="00872D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Ellen GRENE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d.ca.1499)</w:t>
      </w:r>
    </w:p>
    <w:p w14:paraId="1BA9AF74" w14:textId="77777777" w:rsidR="00872DB3" w:rsidRDefault="00872DB3" w:rsidP="00872D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Shipdam</w:t>
      </w:r>
      <w:proofErr w:type="spellEnd"/>
      <w:r>
        <w:rPr>
          <w:rFonts w:ascii="Times New Roman" w:hAnsi="Times New Roman" w:cs="Times New Roman"/>
          <w:sz w:val="24"/>
          <w:szCs w:val="24"/>
        </w:rPr>
        <w:t>. Widow.</w:t>
      </w:r>
    </w:p>
    <w:p w14:paraId="57BCB6EE" w14:textId="77777777" w:rsidR="00872DB3" w:rsidRDefault="00872DB3" w:rsidP="00872DB3">
      <w:pPr>
        <w:rPr>
          <w:rFonts w:ascii="Times New Roman" w:hAnsi="Times New Roman" w:cs="Times New Roman"/>
          <w:sz w:val="24"/>
          <w:szCs w:val="24"/>
        </w:rPr>
      </w:pPr>
    </w:p>
    <w:p w14:paraId="7DC2A55E" w14:textId="77777777" w:rsidR="00872DB3" w:rsidRDefault="00872DB3" w:rsidP="00872DB3">
      <w:pPr>
        <w:rPr>
          <w:rFonts w:ascii="Times New Roman" w:hAnsi="Times New Roman" w:cs="Times New Roman"/>
          <w:sz w:val="24"/>
          <w:szCs w:val="24"/>
        </w:rPr>
      </w:pPr>
    </w:p>
    <w:p w14:paraId="2F4F1058" w14:textId="77777777" w:rsidR="00872DB3" w:rsidRDefault="00872DB3" w:rsidP="00872D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in </w:t>
      </w:r>
      <w:r>
        <w:rPr>
          <w:rFonts w:ascii="Times New Roman" w:hAnsi="Times New Roman" w:cs="Times New Roman"/>
          <w:sz w:val="24"/>
          <w:szCs w:val="24"/>
        </w:rPr>
        <w:tab/>
        <w:t>1499</w:t>
      </w:r>
      <w:r>
        <w:rPr>
          <w:rFonts w:ascii="Times New Roman" w:hAnsi="Times New Roman" w:cs="Times New Roman"/>
          <w:sz w:val="24"/>
          <w:szCs w:val="24"/>
        </w:rPr>
        <w:tab/>
        <w:t>Probate of her Will.</w:t>
      </w:r>
    </w:p>
    <w:p w14:paraId="0732C9ED" w14:textId="77777777" w:rsidR="00872DB3" w:rsidRDefault="00872DB3" w:rsidP="00872DB3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279474A" w14:textId="77777777" w:rsidR="00872DB3" w:rsidRDefault="00872DB3" w:rsidP="00872D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ed. Christopher Harper-Bill, pub. Canterbury and York Society 2000 p.144)</w:t>
      </w:r>
    </w:p>
    <w:p w14:paraId="41B0B295" w14:textId="77777777" w:rsidR="00872DB3" w:rsidRDefault="00872DB3" w:rsidP="00872DB3">
      <w:pPr>
        <w:rPr>
          <w:rFonts w:ascii="Times New Roman" w:hAnsi="Times New Roman" w:cs="Times New Roman"/>
          <w:sz w:val="24"/>
          <w:szCs w:val="24"/>
        </w:rPr>
      </w:pPr>
    </w:p>
    <w:p w14:paraId="32BFC9A8" w14:textId="77777777" w:rsidR="00872DB3" w:rsidRDefault="00872DB3" w:rsidP="00872DB3">
      <w:pPr>
        <w:rPr>
          <w:rFonts w:ascii="Times New Roman" w:hAnsi="Times New Roman" w:cs="Times New Roman"/>
          <w:sz w:val="24"/>
          <w:szCs w:val="24"/>
        </w:rPr>
      </w:pPr>
    </w:p>
    <w:p w14:paraId="02A80F79" w14:textId="77777777" w:rsidR="00872DB3" w:rsidRDefault="00872DB3" w:rsidP="00872D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2022</w:t>
      </w:r>
    </w:p>
    <w:p w14:paraId="45C2D2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2E0EA" w14:textId="77777777" w:rsidR="00872DB3" w:rsidRDefault="00872DB3" w:rsidP="009139A6">
      <w:r>
        <w:separator/>
      </w:r>
    </w:p>
  </w:endnote>
  <w:endnote w:type="continuationSeparator" w:id="0">
    <w:p w14:paraId="1ABC43F2" w14:textId="77777777" w:rsidR="00872DB3" w:rsidRDefault="00872D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58E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608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CB2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09E13" w14:textId="77777777" w:rsidR="00872DB3" w:rsidRDefault="00872DB3" w:rsidP="009139A6">
      <w:r>
        <w:separator/>
      </w:r>
    </w:p>
  </w:footnote>
  <w:footnote w:type="continuationSeparator" w:id="0">
    <w:p w14:paraId="6D7E73BF" w14:textId="77777777" w:rsidR="00872DB3" w:rsidRDefault="00872D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00A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92A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873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B3"/>
    <w:rsid w:val="000666E0"/>
    <w:rsid w:val="002510B7"/>
    <w:rsid w:val="005C130B"/>
    <w:rsid w:val="00826F5C"/>
    <w:rsid w:val="00872DB3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2B45F"/>
  <w15:chartTrackingRefBased/>
  <w15:docId w15:val="{DE7A5CCE-F455-4CE2-8D5C-DAF2BD13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DB3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2022-12-18T20:37:00Z</dcterms:created>
  <dcterms:modified xsi:type="dcterms:W3CDTF">2022-12-18T20:37:00Z</dcterms:modified>
</cp:coreProperties>
</file>