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4615A" w14:textId="77777777" w:rsidR="004765D5" w:rsidRDefault="004765D5" w:rsidP="004765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GRENE</w:t>
      </w:r>
      <w:r>
        <w:rPr>
          <w:rFonts w:cs="Times New Roman"/>
          <w:szCs w:val="24"/>
        </w:rPr>
        <w:t xml:space="preserve">        (fl.1483)</w:t>
      </w:r>
    </w:p>
    <w:p w14:paraId="6CE7721D" w14:textId="1D367F13" w:rsidR="004765D5" w:rsidRDefault="004765D5" w:rsidP="004765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Kirton in Lindsey, Ho</w:t>
      </w:r>
      <w:r w:rsidR="001641B2">
        <w:rPr>
          <w:rFonts w:cs="Times New Roman"/>
          <w:szCs w:val="24"/>
        </w:rPr>
        <w:t>l</w:t>
      </w:r>
      <w:r>
        <w:rPr>
          <w:rFonts w:cs="Times New Roman"/>
          <w:szCs w:val="24"/>
        </w:rPr>
        <w:t>land.</w:t>
      </w:r>
    </w:p>
    <w:p w14:paraId="0611BA20" w14:textId="77777777" w:rsidR="004765D5" w:rsidRDefault="004765D5" w:rsidP="004765D5">
      <w:pPr>
        <w:pStyle w:val="NoSpacing"/>
        <w:rPr>
          <w:rFonts w:cs="Times New Roman"/>
          <w:szCs w:val="24"/>
        </w:rPr>
      </w:pPr>
    </w:p>
    <w:p w14:paraId="711E0D34" w14:textId="77777777" w:rsidR="004765D5" w:rsidRDefault="004765D5" w:rsidP="004765D5">
      <w:pPr>
        <w:pStyle w:val="NoSpacing"/>
        <w:rPr>
          <w:rFonts w:cs="Times New Roman"/>
          <w:szCs w:val="24"/>
        </w:rPr>
      </w:pPr>
    </w:p>
    <w:p w14:paraId="28ED6AD8" w14:textId="77777777" w:rsidR="004765D5" w:rsidRDefault="004765D5" w:rsidP="004765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Othelee</w:t>
      </w:r>
      <w:proofErr w:type="spellEnd"/>
      <w:r>
        <w:rPr>
          <w:rFonts w:cs="Times New Roman"/>
          <w:szCs w:val="24"/>
        </w:rPr>
        <w:t>(q.v.) brought a plaint of debt against her, as the executrix of</w:t>
      </w:r>
    </w:p>
    <w:p w14:paraId="3728AA20" w14:textId="77777777" w:rsidR="004765D5" w:rsidRDefault="004765D5" w:rsidP="004765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Grene</w:t>
      </w:r>
      <w:proofErr w:type="spellEnd"/>
      <w:r>
        <w:rPr>
          <w:rFonts w:cs="Times New Roman"/>
          <w:szCs w:val="24"/>
        </w:rPr>
        <w:t xml:space="preserve"> of Kirton(q.v.), and also Peter </w:t>
      </w:r>
      <w:proofErr w:type="spellStart"/>
      <w:r>
        <w:rPr>
          <w:rFonts w:cs="Times New Roman"/>
          <w:szCs w:val="24"/>
        </w:rPr>
        <w:t>Barneby</w:t>
      </w:r>
      <w:proofErr w:type="spellEnd"/>
      <w:r>
        <w:rPr>
          <w:rFonts w:cs="Times New Roman"/>
          <w:szCs w:val="24"/>
        </w:rPr>
        <w:t xml:space="preserve"> of Kirton(q.v.), William</w:t>
      </w:r>
    </w:p>
    <w:p w14:paraId="2E13564F" w14:textId="77777777" w:rsidR="004765D5" w:rsidRDefault="004765D5" w:rsidP="004765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Emley</w:t>
      </w:r>
      <w:proofErr w:type="spellEnd"/>
      <w:r>
        <w:rPr>
          <w:rFonts w:cs="Times New Roman"/>
          <w:szCs w:val="24"/>
        </w:rPr>
        <w:t xml:space="preserve"> of Witham(q.v.) and Richard Stevenson of Kirton(q.v.).</w:t>
      </w:r>
    </w:p>
    <w:p w14:paraId="36E2CF85" w14:textId="77777777" w:rsidR="004765D5" w:rsidRDefault="004765D5" w:rsidP="004765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63FEB59" w14:textId="77777777" w:rsidR="004765D5" w:rsidRDefault="004765D5" w:rsidP="004765D5">
      <w:pPr>
        <w:pStyle w:val="NoSpacing"/>
        <w:rPr>
          <w:rFonts w:cs="Times New Roman"/>
          <w:szCs w:val="24"/>
        </w:rPr>
      </w:pPr>
    </w:p>
    <w:p w14:paraId="4D347A7E" w14:textId="77777777" w:rsidR="004765D5" w:rsidRDefault="004765D5" w:rsidP="004765D5">
      <w:pPr>
        <w:pStyle w:val="NoSpacing"/>
        <w:rPr>
          <w:rFonts w:cs="Times New Roman"/>
          <w:szCs w:val="24"/>
        </w:rPr>
      </w:pPr>
    </w:p>
    <w:p w14:paraId="714C0059" w14:textId="77777777" w:rsidR="004765D5" w:rsidRDefault="004765D5" w:rsidP="004765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July 2022</w:t>
      </w:r>
    </w:p>
    <w:p w14:paraId="6C3986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D198A" w14:textId="77777777" w:rsidR="004765D5" w:rsidRDefault="004765D5" w:rsidP="009139A6">
      <w:r>
        <w:separator/>
      </w:r>
    </w:p>
  </w:endnote>
  <w:endnote w:type="continuationSeparator" w:id="0">
    <w:p w14:paraId="7C2D9E6C" w14:textId="77777777" w:rsidR="004765D5" w:rsidRDefault="004765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6AF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BD1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7A1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5496A" w14:textId="77777777" w:rsidR="004765D5" w:rsidRDefault="004765D5" w:rsidP="009139A6">
      <w:r>
        <w:separator/>
      </w:r>
    </w:p>
  </w:footnote>
  <w:footnote w:type="continuationSeparator" w:id="0">
    <w:p w14:paraId="65FEAD48" w14:textId="77777777" w:rsidR="004765D5" w:rsidRDefault="004765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B5A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7F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300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D5"/>
    <w:rsid w:val="000666E0"/>
    <w:rsid w:val="001641B2"/>
    <w:rsid w:val="002510B7"/>
    <w:rsid w:val="004765D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4F5B2"/>
  <w15:chartTrackingRefBased/>
  <w15:docId w15:val="{07DF66FB-165A-4864-BFB7-BC6ADB1B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765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2022-10-26T18:49:00Z</dcterms:created>
  <dcterms:modified xsi:type="dcterms:W3CDTF">2022-10-26T18:49:00Z</dcterms:modified>
</cp:coreProperties>
</file>