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509A7" w14:textId="77777777" w:rsidR="000F0DA2" w:rsidRDefault="000F0DA2" w:rsidP="000F0D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GRENE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453023C9" w14:textId="77777777" w:rsidR="000F0DA2" w:rsidRDefault="000F0DA2" w:rsidP="000F0DA2">
      <w:pPr>
        <w:rPr>
          <w:rFonts w:ascii="Times New Roman" w:hAnsi="Times New Roman" w:cs="Times New Roman"/>
          <w:sz w:val="24"/>
          <w:szCs w:val="24"/>
        </w:rPr>
      </w:pPr>
    </w:p>
    <w:p w14:paraId="62D9A0DF" w14:textId="77777777" w:rsidR="000F0DA2" w:rsidRDefault="000F0DA2" w:rsidP="000F0DA2">
      <w:pPr>
        <w:rPr>
          <w:rFonts w:ascii="Times New Roman" w:hAnsi="Times New Roman" w:cs="Times New Roman"/>
          <w:sz w:val="24"/>
          <w:szCs w:val="24"/>
        </w:rPr>
      </w:pPr>
    </w:p>
    <w:p w14:paraId="51FD7675" w14:textId="77777777" w:rsidR="000F0DA2" w:rsidRDefault="000F0DA2" w:rsidP="000F0D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3B6527B" w14:textId="77777777" w:rsidR="000F0DA2" w:rsidRDefault="000F0DA2" w:rsidP="000F0D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0486E259" w14:textId="77777777" w:rsidR="000F0DA2" w:rsidRDefault="000F0DA2" w:rsidP="000F0D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pp.24-5)</w:t>
      </w:r>
    </w:p>
    <w:p w14:paraId="45A62382" w14:textId="77777777" w:rsidR="000F0DA2" w:rsidRDefault="000F0DA2" w:rsidP="000F0DA2">
      <w:pPr>
        <w:rPr>
          <w:rFonts w:ascii="Times New Roman" w:hAnsi="Times New Roman" w:cs="Times New Roman"/>
          <w:sz w:val="24"/>
          <w:szCs w:val="24"/>
        </w:rPr>
      </w:pPr>
    </w:p>
    <w:p w14:paraId="11AD0E64" w14:textId="77777777" w:rsidR="000F0DA2" w:rsidRDefault="000F0DA2" w:rsidP="000F0DA2">
      <w:pPr>
        <w:rPr>
          <w:rFonts w:ascii="Times New Roman" w:hAnsi="Times New Roman" w:cs="Times New Roman"/>
          <w:sz w:val="24"/>
          <w:szCs w:val="24"/>
        </w:rPr>
      </w:pPr>
    </w:p>
    <w:p w14:paraId="370DD5D7" w14:textId="77777777" w:rsidR="000F0DA2" w:rsidRDefault="000F0DA2" w:rsidP="000F0D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Oct.1404</w:t>
      </w:r>
      <w:r>
        <w:rPr>
          <w:rFonts w:ascii="Times New Roman" w:hAnsi="Times New Roman" w:cs="Times New Roman"/>
          <w:sz w:val="24"/>
          <w:szCs w:val="24"/>
        </w:rPr>
        <w:tab/>
        <w:t>William Dalby of Oakham, Rutland(q.v.), bequeathed her and her sister,</w:t>
      </w:r>
    </w:p>
    <w:p w14:paraId="28D165D5" w14:textId="77777777" w:rsidR="000F0DA2" w:rsidRDefault="000F0DA2" w:rsidP="000F0D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Johanne(q.v.), £40.   (ibid.)</w:t>
      </w:r>
    </w:p>
    <w:p w14:paraId="043C7639" w14:textId="77777777" w:rsidR="000F0DA2" w:rsidRDefault="000F0DA2" w:rsidP="000F0DA2">
      <w:pPr>
        <w:rPr>
          <w:rFonts w:ascii="Times New Roman" w:hAnsi="Times New Roman" w:cs="Times New Roman"/>
          <w:sz w:val="24"/>
          <w:szCs w:val="24"/>
        </w:rPr>
      </w:pPr>
    </w:p>
    <w:p w14:paraId="1E901405" w14:textId="77777777" w:rsidR="000F0DA2" w:rsidRDefault="000F0DA2" w:rsidP="000F0DA2">
      <w:pPr>
        <w:rPr>
          <w:rFonts w:ascii="Times New Roman" w:hAnsi="Times New Roman" w:cs="Times New Roman"/>
          <w:sz w:val="24"/>
          <w:szCs w:val="24"/>
        </w:rPr>
      </w:pPr>
    </w:p>
    <w:p w14:paraId="185CB6D8" w14:textId="77777777" w:rsidR="000F0DA2" w:rsidRDefault="000F0DA2" w:rsidP="000F0D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September 2022</w:t>
      </w:r>
    </w:p>
    <w:p w14:paraId="198B220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262F4" w14:textId="77777777" w:rsidR="000F0DA2" w:rsidRDefault="000F0DA2" w:rsidP="009139A6">
      <w:r>
        <w:separator/>
      </w:r>
    </w:p>
  </w:endnote>
  <w:endnote w:type="continuationSeparator" w:id="0">
    <w:p w14:paraId="51F47D77" w14:textId="77777777" w:rsidR="000F0DA2" w:rsidRDefault="000F0D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00F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9ECE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5BC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4C9D9" w14:textId="77777777" w:rsidR="000F0DA2" w:rsidRDefault="000F0DA2" w:rsidP="009139A6">
      <w:r>
        <w:separator/>
      </w:r>
    </w:p>
  </w:footnote>
  <w:footnote w:type="continuationSeparator" w:id="0">
    <w:p w14:paraId="651814CA" w14:textId="77777777" w:rsidR="000F0DA2" w:rsidRDefault="000F0D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8DD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7B1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A43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DA2"/>
    <w:rsid w:val="000666E0"/>
    <w:rsid w:val="000F0DA2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A2655"/>
  <w15:chartTrackingRefBased/>
  <w15:docId w15:val="{2C81D606-BE57-491D-A608-91F87AEF7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DA2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2022-11-20T09:49:00Z</dcterms:created>
  <dcterms:modified xsi:type="dcterms:W3CDTF">2022-11-20T09:49:00Z</dcterms:modified>
</cp:coreProperties>
</file>