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B2CF0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Edith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57A7AAB5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</w:p>
    <w:p w14:paraId="564CD272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</w:p>
    <w:p w14:paraId="5C324072" w14:textId="77777777" w:rsidR="009E1E26" w:rsidRPr="008E62EF" w:rsidRDefault="009E1E26" w:rsidP="009E1E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May1497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</w:t>
      </w:r>
      <w:r w:rsidRPr="008E62EF">
        <w:rPr>
          <w:rFonts w:ascii="Times New Roman" w:hAnsi="Times New Roman" w:cs="Times New Roman"/>
          <w:sz w:val="24"/>
          <w:szCs w:val="24"/>
        </w:rPr>
        <w:t>Will.</w:t>
      </w:r>
    </w:p>
    <w:p w14:paraId="0EDF37E0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  <w:r w:rsidRPr="008E62EF">
        <w:rPr>
          <w:rFonts w:ascii="Times New Roman" w:hAnsi="Times New Roman" w:cs="Times New Roman"/>
          <w:sz w:val="24"/>
          <w:szCs w:val="24"/>
        </w:rPr>
        <w:tab/>
      </w:r>
      <w:r w:rsidRPr="008E62EF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E62EF">
        <w:rPr>
          <w:rFonts w:ascii="Times New Roman" w:hAnsi="Times New Roman" w:cs="Times New Roman"/>
          <w:sz w:val="24"/>
          <w:szCs w:val="24"/>
        </w:rPr>
        <w:t>discovery.nationalarchives.gov.uk  ref.</w:t>
      </w:r>
      <w:proofErr w:type="gramEnd"/>
      <w:r w:rsidRPr="008E62EF">
        <w:rPr>
          <w:rFonts w:ascii="Times New Roman" w:hAnsi="Times New Roman" w:cs="Times New Roman"/>
          <w:sz w:val="24"/>
          <w:szCs w:val="24"/>
        </w:rPr>
        <w:t xml:space="preserve"> PROB 11/</w:t>
      </w:r>
      <w:r>
        <w:rPr>
          <w:rFonts w:ascii="Times New Roman" w:hAnsi="Times New Roman" w:cs="Times New Roman"/>
          <w:sz w:val="24"/>
          <w:szCs w:val="24"/>
        </w:rPr>
        <w:t>11/212)</w:t>
      </w:r>
    </w:p>
    <w:p w14:paraId="246F336A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</w:p>
    <w:p w14:paraId="59143556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</w:p>
    <w:p w14:paraId="774EF72F" w14:textId="77777777" w:rsidR="009E1E26" w:rsidRDefault="009E1E26" w:rsidP="009E1E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2018</w:t>
      </w:r>
    </w:p>
    <w:p w14:paraId="59894EE7" w14:textId="77777777" w:rsidR="006B2F86" w:rsidRPr="00E71FC3" w:rsidRDefault="009E1E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EF7DA" w14:textId="77777777" w:rsidR="009E1E26" w:rsidRDefault="009E1E26" w:rsidP="00E71FC3">
      <w:r>
        <w:separator/>
      </w:r>
    </w:p>
  </w:endnote>
  <w:endnote w:type="continuationSeparator" w:id="0">
    <w:p w14:paraId="14A2732A" w14:textId="77777777" w:rsidR="009E1E26" w:rsidRDefault="009E1E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E14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4E67D" w14:textId="77777777" w:rsidR="009E1E26" w:rsidRDefault="009E1E26" w:rsidP="00E71FC3">
      <w:r>
        <w:separator/>
      </w:r>
    </w:p>
  </w:footnote>
  <w:footnote w:type="continuationSeparator" w:id="0">
    <w:p w14:paraId="52A4D41D" w14:textId="77777777" w:rsidR="009E1E26" w:rsidRDefault="009E1E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26"/>
    <w:rsid w:val="001A7C09"/>
    <w:rsid w:val="00577BD5"/>
    <w:rsid w:val="00656CBA"/>
    <w:rsid w:val="006A1F77"/>
    <w:rsid w:val="00733BE7"/>
    <w:rsid w:val="009E1E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0220F"/>
  <w15:chartTrackingRefBased/>
  <w15:docId w15:val="{32F7CBF4-9585-4DED-8BE0-D099151B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E26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2018-01-31T17:28:00Z</dcterms:created>
  <dcterms:modified xsi:type="dcterms:W3CDTF">2018-01-31T17:29:00Z</dcterms:modified>
</cp:coreProperties>
</file>