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B58BB" w14:textId="77777777" w:rsidR="008B6965" w:rsidRDefault="008B6965" w:rsidP="008B69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Denis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227F0F2" w14:textId="77777777" w:rsidR="008B6965" w:rsidRDefault="008B6965" w:rsidP="008B69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Great Torrington, Devon. </w:t>
      </w:r>
      <w:proofErr w:type="gramStart"/>
      <w:r>
        <w:rPr>
          <w:rFonts w:cs="Times New Roman"/>
          <w:szCs w:val="24"/>
        </w:rPr>
        <w:t>Shoe maker</w:t>
      </w:r>
      <w:proofErr w:type="gramEnd"/>
      <w:r>
        <w:rPr>
          <w:rFonts w:cs="Times New Roman"/>
          <w:szCs w:val="24"/>
        </w:rPr>
        <w:t>.</w:t>
      </w:r>
    </w:p>
    <w:p w14:paraId="01536D27" w14:textId="77777777" w:rsidR="008B6965" w:rsidRDefault="008B6965" w:rsidP="008B6965">
      <w:pPr>
        <w:pStyle w:val="NoSpacing"/>
        <w:rPr>
          <w:rFonts w:cs="Times New Roman"/>
          <w:szCs w:val="24"/>
        </w:rPr>
      </w:pPr>
    </w:p>
    <w:p w14:paraId="788F20BF" w14:textId="77777777" w:rsidR="008B6965" w:rsidRDefault="008B6965" w:rsidP="008B6965">
      <w:pPr>
        <w:pStyle w:val="NoSpacing"/>
        <w:rPr>
          <w:rFonts w:cs="Times New Roman"/>
          <w:szCs w:val="24"/>
        </w:rPr>
      </w:pPr>
    </w:p>
    <w:p w14:paraId="25E82657" w14:textId="77777777" w:rsidR="008B6965" w:rsidRDefault="008B6965" w:rsidP="008B69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Roger </w:t>
      </w:r>
      <w:proofErr w:type="spellStart"/>
      <w:r>
        <w:rPr>
          <w:rFonts w:cs="Times New Roman"/>
          <w:szCs w:val="24"/>
        </w:rPr>
        <w:t>Pyne</w:t>
      </w:r>
      <w:proofErr w:type="spellEnd"/>
      <w:r>
        <w:rPr>
          <w:rFonts w:cs="Times New Roman"/>
          <w:szCs w:val="24"/>
        </w:rPr>
        <w:t xml:space="preserve">(q.v.) brought a plaint of trespass and assault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5613ACA6" w14:textId="77777777" w:rsidR="008B6965" w:rsidRDefault="008B6965" w:rsidP="008B69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Grene</w:t>
      </w:r>
      <w:proofErr w:type="spellEnd"/>
      <w:r>
        <w:rPr>
          <w:rFonts w:cs="Times New Roman"/>
          <w:szCs w:val="24"/>
        </w:rPr>
        <w:t xml:space="preserve"> of Great Torrington(q.v.).</w:t>
      </w:r>
    </w:p>
    <w:p w14:paraId="4BD33C5D" w14:textId="77777777" w:rsidR="008B6965" w:rsidRDefault="008B6965" w:rsidP="008B69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1BF9062" w14:textId="77777777" w:rsidR="008B6965" w:rsidRDefault="008B6965" w:rsidP="008B6965">
      <w:pPr>
        <w:pStyle w:val="NoSpacing"/>
        <w:rPr>
          <w:rFonts w:cs="Times New Roman"/>
          <w:szCs w:val="24"/>
        </w:rPr>
      </w:pPr>
    </w:p>
    <w:p w14:paraId="2D12B5DA" w14:textId="77777777" w:rsidR="008B6965" w:rsidRDefault="008B6965" w:rsidP="008B6965">
      <w:pPr>
        <w:pStyle w:val="NoSpacing"/>
        <w:rPr>
          <w:rFonts w:cs="Times New Roman"/>
          <w:szCs w:val="24"/>
        </w:rPr>
      </w:pPr>
    </w:p>
    <w:p w14:paraId="41D73328" w14:textId="77777777" w:rsidR="008B6965" w:rsidRDefault="008B6965" w:rsidP="008B69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May 2023</w:t>
      </w:r>
    </w:p>
    <w:p w14:paraId="5368C7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4200E" w14:textId="77777777" w:rsidR="008B6965" w:rsidRDefault="008B6965" w:rsidP="009139A6">
      <w:r>
        <w:separator/>
      </w:r>
    </w:p>
  </w:endnote>
  <w:endnote w:type="continuationSeparator" w:id="0">
    <w:p w14:paraId="4C06716A" w14:textId="77777777" w:rsidR="008B6965" w:rsidRDefault="008B69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0C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9DC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3C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1D76B" w14:textId="77777777" w:rsidR="008B6965" w:rsidRDefault="008B6965" w:rsidP="009139A6">
      <w:r>
        <w:separator/>
      </w:r>
    </w:p>
  </w:footnote>
  <w:footnote w:type="continuationSeparator" w:id="0">
    <w:p w14:paraId="3EA7F599" w14:textId="77777777" w:rsidR="008B6965" w:rsidRDefault="008B69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D08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09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E53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965"/>
    <w:rsid w:val="000666E0"/>
    <w:rsid w:val="002510B7"/>
    <w:rsid w:val="005C130B"/>
    <w:rsid w:val="00826F5C"/>
    <w:rsid w:val="008B696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8C5F4"/>
  <w15:chartTrackingRefBased/>
  <w15:docId w15:val="{EC3C183C-4180-48EB-A097-3CF8FFB2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B69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2023-07-19T19:58:00Z</dcterms:created>
  <dcterms:modified xsi:type="dcterms:W3CDTF">2023-07-19T19:58:00Z</dcterms:modified>
</cp:coreProperties>
</file>