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CE048B6" w14:textId="77777777" w:rsidR="006C3049" w:rsidRDefault="006C3049" w:rsidP="006C304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Clemence GRENE</w:t>
      </w:r>
      <w:r>
        <w:rPr>
          <w:rFonts w:cs="Times New Roman"/>
          <w:szCs w:val="24"/>
        </w:rPr>
        <w:t xml:space="preserve">  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fl.1486)</w:t>
      </w:r>
    </w:p>
    <w:p w14:paraId="03523C0C" w14:textId="77777777" w:rsidR="006C3049" w:rsidRDefault="006C3049" w:rsidP="006C304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late of Brentwood. </w:t>
      </w:r>
    </w:p>
    <w:p w14:paraId="04D6483E" w14:textId="77777777" w:rsidR="006C3049" w:rsidRDefault="006C3049" w:rsidP="006C3049">
      <w:pPr>
        <w:pStyle w:val="NoSpacing"/>
        <w:rPr>
          <w:rFonts w:cs="Times New Roman"/>
          <w:szCs w:val="24"/>
        </w:rPr>
      </w:pPr>
    </w:p>
    <w:p w14:paraId="2B9E28A0" w14:textId="77777777" w:rsidR="006C3049" w:rsidRDefault="006C3049" w:rsidP="006C3049">
      <w:pPr>
        <w:pStyle w:val="NoSpacing"/>
        <w:rPr>
          <w:rFonts w:cs="Times New Roman"/>
          <w:szCs w:val="24"/>
        </w:rPr>
      </w:pPr>
    </w:p>
    <w:p w14:paraId="6D895223" w14:textId="77777777" w:rsidR="006C3049" w:rsidRDefault="006C3049" w:rsidP="006C304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= Richard(q.v.).    (C.P.R. 1485-94 p.3)</w:t>
      </w:r>
    </w:p>
    <w:p w14:paraId="4820F95F" w14:textId="77777777" w:rsidR="006C3049" w:rsidRDefault="006C3049" w:rsidP="006C3049">
      <w:pPr>
        <w:pStyle w:val="NoSpacing"/>
        <w:rPr>
          <w:rFonts w:cs="Times New Roman"/>
          <w:szCs w:val="24"/>
        </w:rPr>
      </w:pPr>
    </w:p>
    <w:p w14:paraId="340B7BEB" w14:textId="77777777" w:rsidR="006C3049" w:rsidRDefault="006C3049" w:rsidP="006C3049">
      <w:pPr>
        <w:pStyle w:val="NoSpacing"/>
        <w:rPr>
          <w:rFonts w:cs="Times New Roman"/>
          <w:szCs w:val="24"/>
        </w:rPr>
      </w:pPr>
    </w:p>
    <w:p w14:paraId="379DA802" w14:textId="77777777" w:rsidR="006C3049" w:rsidRDefault="006C3049" w:rsidP="006C304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18 Jun.</w:t>
      </w:r>
      <w:r>
        <w:rPr>
          <w:rFonts w:cs="Times New Roman"/>
          <w:szCs w:val="24"/>
        </w:rPr>
        <w:tab/>
        <w:t>1486</w:t>
      </w:r>
      <w:r>
        <w:rPr>
          <w:rFonts w:cs="Times New Roman"/>
          <w:szCs w:val="24"/>
        </w:rPr>
        <w:tab/>
        <w:t xml:space="preserve">They were pardoned for not appearing to answer Thomas </w:t>
      </w:r>
      <w:proofErr w:type="spellStart"/>
      <w:r>
        <w:rPr>
          <w:rFonts w:cs="Times New Roman"/>
          <w:szCs w:val="24"/>
        </w:rPr>
        <w:t>Kesyng</w:t>
      </w:r>
      <w:proofErr w:type="spellEnd"/>
      <w:r>
        <w:rPr>
          <w:rFonts w:cs="Times New Roman"/>
          <w:szCs w:val="24"/>
        </w:rPr>
        <w:t xml:space="preserve"> of London,</w:t>
      </w:r>
    </w:p>
    <w:p w14:paraId="36433310" w14:textId="77777777" w:rsidR="006C3049" w:rsidRDefault="006C3049" w:rsidP="006C304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mercer(q.v.), touching a plea of a debt of £20.   (ibid.)</w:t>
      </w:r>
    </w:p>
    <w:p w14:paraId="4B0ABA96" w14:textId="77777777" w:rsidR="006C3049" w:rsidRDefault="006C3049" w:rsidP="006C3049">
      <w:pPr>
        <w:pStyle w:val="NoSpacing"/>
        <w:rPr>
          <w:rFonts w:cs="Times New Roman"/>
          <w:szCs w:val="24"/>
        </w:rPr>
      </w:pPr>
    </w:p>
    <w:p w14:paraId="75A4FB29" w14:textId="77777777" w:rsidR="006C3049" w:rsidRDefault="006C3049" w:rsidP="006C3049">
      <w:pPr>
        <w:pStyle w:val="NoSpacing"/>
        <w:rPr>
          <w:rFonts w:cs="Times New Roman"/>
          <w:szCs w:val="24"/>
        </w:rPr>
      </w:pPr>
    </w:p>
    <w:p w14:paraId="55443899" w14:textId="77777777" w:rsidR="006C3049" w:rsidRDefault="006C3049" w:rsidP="006C304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8 May 2024</w:t>
      </w:r>
    </w:p>
    <w:p w14:paraId="1774657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DFF97F0" w14:textId="77777777" w:rsidR="006C3049" w:rsidRDefault="006C3049" w:rsidP="009139A6">
      <w:r>
        <w:separator/>
      </w:r>
    </w:p>
  </w:endnote>
  <w:endnote w:type="continuationSeparator" w:id="0">
    <w:p w14:paraId="082E49DF" w14:textId="77777777" w:rsidR="006C3049" w:rsidRDefault="006C304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8491A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E010E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3195F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1C7F27B" w14:textId="77777777" w:rsidR="006C3049" w:rsidRDefault="006C3049" w:rsidP="009139A6">
      <w:r>
        <w:separator/>
      </w:r>
    </w:p>
  </w:footnote>
  <w:footnote w:type="continuationSeparator" w:id="0">
    <w:p w14:paraId="3845D959" w14:textId="77777777" w:rsidR="006C3049" w:rsidRDefault="006C304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F55F8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86EC0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40024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3049"/>
    <w:rsid w:val="000666E0"/>
    <w:rsid w:val="002510B7"/>
    <w:rsid w:val="00270799"/>
    <w:rsid w:val="005C130B"/>
    <w:rsid w:val="006C3049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0DD7D0"/>
  <w15:chartTrackingRefBased/>
  <w15:docId w15:val="{B6779CFE-88E7-4BF8-8C63-2C1A926037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38</Words>
  <Characters>220</Characters>
  <Application>Microsoft Office Word</Application>
  <DocSecurity>0</DocSecurity>
  <Lines>1</Lines>
  <Paragraphs>1</Paragraphs>
  <ScaleCrop>false</ScaleCrop>
  <Company/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2024-05-08T20:40:00Z</dcterms:created>
  <dcterms:modified xsi:type="dcterms:W3CDTF">2024-05-08T20:41:00Z</dcterms:modified>
</cp:coreProperties>
</file>