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GRENE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5E3" w:rsidRDefault="00AB75E3" w:rsidP="00AB75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</w:t>
      </w:r>
      <w:r>
        <w:rPr>
          <w:rFonts w:ascii="Times New Roman" w:hAnsi="Times New Roman" w:cs="Times New Roman"/>
          <w:sz w:val="24"/>
          <w:szCs w:val="24"/>
        </w:rPr>
        <w:t>tenant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Hertfordshire.</w:t>
      </w:r>
    </w:p>
    <w:p w:rsid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B75E3" w:rsidRDefault="00AB75E3" w:rsidP="00AB7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sectPr w:rsidR="00DD5B8A" w:rsidRPr="00AB75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5E3" w:rsidRDefault="00AB75E3" w:rsidP="00564E3C">
      <w:pPr>
        <w:spacing w:after="0" w:line="240" w:lineRule="auto"/>
      </w:pPr>
      <w:r>
        <w:separator/>
      </w:r>
    </w:p>
  </w:endnote>
  <w:endnote w:type="continuationSeparator" w:id="0">
    <w:p w:rsidR="00AB75E3" w:rsidRDefault="00AB75E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B75E3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5E3" w:rsidRDefault="00AB75E3" w:rsidP="00564E3C">
      <w:pPr>
        <w:spacing w:after="0" w:line="240" w:lineRule="auto"/>
      </w:pPr>
      <w:r>
        <w:separator/>
      </w:r>
    </w:p>
  </w:footnote>
  <w:footnote w:type="continuationSeparator" w:id="0">
    <w:p w:rsidR="00AB75E3" w:rsidRDefault="00AB75E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E3"/>
    <w:rsid w:val="00372DC6"/>
    <w:rsid w:val="00564E3C"/>
    <w:rsid w:val="0064591D"/>
    <w:rsid w:val="00AB75E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48A6B"/>
  <w15:chartTrackingRefBased/>
  <w15:docId w15:val="{6ABA3348-1B2B-4F76-AD29-1F778B60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B75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2015-10-09T18:32:00Z</dcterms:created>
  <dcterms:modified xsi:type="dcterms:W3CDTF">2015-10-09T18:33:00Z</dcterms:modified>
</cp:coreProperties>
</file>