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DB6A1" w14:textId="77777777" w:rsidR="004C6077" w:rsidRDefault="004C6077" w:rsidP="004C6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61442A9C" w14:textId="77777777" w:rsidR="004C6077" w:rsidRDefault="004C6077" w:rsidP="004C6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0F2380A3" w14:textId="77777777" w:rsidR="004C6077" w:rsidRDefault="004C6077" w:rsidP="004C6077">
      <w:pPr>
        <w:pStyle w:val="NoSpacing"/>
        <w:rPr>
          <w:rFonts w:cs="Times New Roman"/>
          <w:szCs w:val="24"/>
        </w:rPr>
      </w:pPr>
    </w:p>
    <w:p w14:paraId="600A9826" w14:textId="77777777" w:rsidR="004C6077" w:rsidRDefault="004C6077" w:rsidP="004C6077">
      <w:pPr>
        <w:pStyle w:val="NoSpacing"/>
        <w:rPr>
          <w:rFonts w:cs="Times New Roman"/>
          <w:szCs w:val="24"/>
        </w:rPr>
      </w:pPr>
    </w:p>
    <w:p w14:paraId="117BC6B8" w14:textId="77777777" w:rsidR="004C6077" w:rsidRDefault="004C6077" w:rsidP="004C6077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54833D4F" w14:textId="77777777" w:rsidR="004C6077" w:rsidRDefault="004C6077" w:rsidP="004C607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9D3EFF1" w14:textId="77777777" w:rsidR="004C6077" w:rsidRDefault="004C6077" w:rsidP="004C607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2A8CE22" w14:textId="77777777" w:rsidR="004C6077" w:rsidRDefault="004C6077" w:rsidP="004C6077">
      <w:pPr>
        <w:pStyle w:val="NoSpacing"/>
        <w:rPr>
          <w:rFonts w:cs="Times New Roman"/>
          <w:szCs w:val="24"/>
        </w:rPr>
      </w:pPr>
    </w:p>
    <w:p w14:paraId="00F8E98A" w14:textId="77777777" w:rsidR="004C6077" w:rsidRDefault="004C6077" w:rsidP="004C6077">
      <w:pPr>
        <w:pStyle w:val="NoSpacing"/>
        <w:rPr>
          <w:rFonts w:cs="Times New Roman"/>
          <w:szCs w:val="24"/>
        </w:rPr>
      </w:pPr>
    </w:p>
    <w:p w14:paraId="6823F7EC" w14:textId="77777777" w:rsidR="004C6077" w:rsidRDefault="004C6077" w:rsidP="004C6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October 2022</w:t>
      </w:r>
    </w:p>
    <w:p w14:paraId="6D96B0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3DDC" w14:textId="77777777" w:rsidR="004C6077" w:rsidRDefault="004C6077" w:rsidP="009139A6">
      <w:r>
        <w:separator/>
      </w:r>
    </w:p>
  </w:endnote>
  <w:endnote w:type="continuationSeparator" w:id="0">
    <w:p w14:paraId="5C6F5E10" w14:textId="77777777" w:rsidR="004C6077" w:rsidRDefault="004C60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D1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62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B4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5EC8" w14:textId="77777777" w:rsidR="004C6077" w:rsidRDefault="004C6077" w:rsidP="009139A6">
      <w:r>
        <w:separator/>
      </w:r>
    </w:p>
  </w:footnote>
  <w:footnote w:type="continuationSeparator" w:id="0">
    <w:p w14:paraId="3446FC28" w14:textId="77777777" w:rsidR="004C6077" w:rsidRDefault="004C60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B6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2C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62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77"/>
    <w:rsid w:val="000666E0"/>
    <w:rsid w:val="002510B7"/>
    <w:rsid w:val="004C607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25EA9"/>
  <w15:chartTrackingRefBased/>
  <w15:docId w15:val="{F6FD1622-4A01-4392-AD2E-14BC8911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2022-12-07T21:29:00Z</dcterms:created>
  <dcterms:modified xsi:type="dcterms:W3CDTF">2022-12-07T21:30:00Z</dcterms:modified>
</cp:coreProperties>
</file>