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93BD9" w14:textId="77777777" w:rsidR="00490E1C" w:rsidRDefault="00490E1C" w:rsidP="00490E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GREENE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fl.1485)</w:t>
      </w:r>
    </w:p>
    <w:p w14:paraId="4239C0B5" w14:textId="77777777" w:rsidR="00490E1C" w:rsidRDefault="00490E1C" w:rsidP="00490E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Cutler.</w:t>
      </w:r>
    </w:p>
    <w:p w14:paraId="3CA2C788" w14:textId="77777777" w:rsidR="00490E1C" w:rsidRDefault="00490E1C" w:rsidP="00490E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CD75D6" w14:textId="77777777" w:rsidR="00490E1C" w:rsidRDefault="00490E1C" w:rsidP="00490E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2E6CE2" w14:textId="77777777" w:rsidR="00490E1C" w:rsidRDefault="00490E1C" w:rsidP="00490E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1485</w:t>
      </w:r>
      <w:r>
        <w:rPr>
          <w:rFonts w:ascii="Times New Roman" w:hAnsi="Times New Roman" w:cs="Times New Roman"/>
          <w:sz w:val="24"/>
          <w:szCs w:val="24"/>
        </w:rPr>
        <w:tab/>
        <w:t>He took an apprentice, John Bertram(ibid.).</w:t>
      </w:r>
    </w:p>
    <w:p w14:paraId="2413E149" w14:textId="77777777" w:rsidR="00490E1C" w:rsidRDefault="00490E1C" w:rsidP="00490E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3322F">
        <w:rPr>
          <w:rFonts w:ascii="Times New Roman" w:hAnsi="Times New Roman" w:cs="Times New Roman"/>
          <w:sz w:val="24"/>
          <w:szCs w:val="24"/>
        </w:rPr>
        <w:t>(London Apprenticeship Abstracts 1442-1850)</w:t>
      </w:r>
    </w:p>
    <w:p w14:paraId="29B6766D" w14:textId="77777777" w:rsidR="00490E1C" w:rsidRDefault="00490E1C" w:rsidP="00490E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EA0352" w14:textId="77777777" w:rsidR="00490E1C" w:rsidRDefault="00490E1C" w:rsidP="00490E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8E44D1" w14:textId="77777777" w:rsidR="00490E1C" w:rsidRDefault="00490E1C" w:rsidP="00490E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April 2022</w:t>
      </w:r>
    </w:p>
    <w:p w14:paraId="16F53D7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4F6510" w14:textId="77777777" w:rsidR="00490E1C" w:rsidRDefault="00490E1C" w:rsidP="009139A6">
      <w:r>
        <w:separator/>
      </w:r>
    </w:p>
  </w:endnote>
  <w:endnote w:type="continuationSeparator" w:id="0">
    <w:p w14:paraId="298935FA" w14:textId="77777777" w:rsidR="00490E1C" w:rsidRDefault="00490E1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D5F2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369B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0128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43D5F8" w14:textId="77777777" w:rsidR="00490E1C" w:rsidRDefault="00490E1C" w:rsidP="009139A6">
      <w:r>
        <w:separator/>
      </w:r>
    </w:p>
  </w:footnote>
  <w:footnote w:type="continuationSeparator" w:id="0">
    <w:p w14:paraId="0258E812" w14:textId="77777777" w:rsidR="00490E1C" w:rsidRDefault="00490E1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1E3A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4805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82B9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E1C"/>
    <w:rsid w:val="000666E0"/>
    <w:rsid w:val="002510B7"/>
    <w:rsid w:val="00490E1C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DBCE41"/>
  <w15:chartTrackingRefBased/>
  <w15:docId w15:val="{B4943F3F-28CF-4575-A20C-D790058A7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2022-05-05T19:52:00Z</dcterms:created>
  <dcterms:modified xsi:type="dcterms:W3CDTF">2022-05-05T19:52:00Z</dcterms:modified>
</cp:coreProperties>
</file>