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56F3C" w14:textId="77777777" w:rsidR="003D1EFF" w:rsidRDefault="003D1EFF" w:rsidP="003D1E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7C092085" w14:textId="77777777" w:rsidR="003D1EFF" w:rsidRDefault="003D1EFF" w:rsidP="003D1EFF">
      <w:pPr>
        <w:pStyle w:val="NoSpacing"/>
        <w:rPr>
          <w:rFonts w:cs="Times New Roman"/>
          <w:szCs w:val="24"/>
        </w:rPr>
      </w:pPr>
    </w:p>
    <w:p w14:paraId="0531895A" w14:textId="77777777" w:rsidR="003D1EFF" w:rsidRDefault="003D1EFF" w:rsidP="003D1EFF">
      <w:pPr>
        <w:pStyle w:val="NoSpacing"/>
        <w:rPr>
          <w:rFonts w:cs="Times New Roman"/>
          <w:szCs w:val="24"/>
        </w:rPr>
      </w:pPr>
    </w:p>
    <w:p w14:paraId="586EFF0F" w14:textId="77777777" w:rsidR="003D1EFF" w:rsidRDefault="003D1EFF" w:rsidP="003D1E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Agnes(q.v.).</w:t>
      </w:r>
    </w:p>
    <w:p w14:paraId="353BD996" w14:textId="77777777" w:rsidR="003D1EFF" w:rsidRDefault="003D1EFF" w:rsidP="003D1E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(“Deeds of the Palmers’ Gild of Ludlow” ed. </w:t>
      </w:r>
      <w:proofErr w:type="spellStart"/>
      <w:r>
        <w:rPr>
          <w:rFonts w:cs="Times New Roman"/>
          <w:szCs w:val="24"/>
        </w:rPr>
        <w:t>M.</w:t>
      </w:r>
      <w:proofErr w:type="gramStart"/>
      <w:r>
        <w:rPr>
          <w:rFonts w:cs="Times New Roman"/>
          <w:szCs w:val="24"/>
        </w:rPr>
        <w:t>A.Faraday</w:t>
      </w:r>
      <w:proofErr w:type="spellEnd"/>
      <w:proofErr w:type="gramEnd"/>
      <w:r>
        <w:rPr>
          <w:rFonts w:cs="Times New Roman"/>
          <w:szCs w:val="24"/>
        </w:rPr>
        <w:t xml:space="preserve"> p.22)</w:t>
      </w:r>
    </w:p>
    <w:p w14:paraId="541721FD" w14:textId="77777777" w:rsidR="003D1EFF" w:rsidRDefault="003D1EFF" w:rsidP="003D1EFF">
      <w:pPr>
        <w:pStyle w:val="NoSpacing"/>
        <w:rPr>
          <w:rFonts w:cs="Times New Roman"/>
          <w:szCs w:val="24"/>
        </w:rPr>
      </w:pPr>
    </w:p>
    <w:p w14:paraId="167FC03A" w14:textId="77777777" w:rsidR="003D1EFF" w:rsidRDefault="003D1EFF" w:rsidP="003D1EFF">
      <w:pPr>
        <w:pStyle w:val="NoSpacing"/>
        <w:rPr>
          <w:rFonts w:cs="Times New Roman"/>
          <w:szCs w:val="24"/>
        </w:rPr>
      </w:pPr>
    </w:p>
    <w:p w14:paraId="3DFE3854" w14:textId="77777777" w:rsidR="003D1EFF" w:rsidRDefault="003D1EFF" w:rsidP="003D1E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Sep.1473</w:t>
      </w:r>
      <w:r>
        <w:rPr>
          <w:rFonts w:cs="Times New Roman"/>
          <w:szCs w:val="24"/>
        </w:rPr>
        <w:tab/>
        <w:t xml:space="preserve">William Bowier(q.v.) and his wife, Margaret(q.v.), gave them their </w:t>
      </w:r>
    </w:p>
    <w:p w14:paraId="5CC3BE63" w14:textId="77777777" w:rsidR="003D1EFF" w:rsidRDefault="003D1EFF" w:rsidP="003D1E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tenement in Old Street, Ludlow.   (ibid.)</w:t>
      </w:r>
    </w:p>
    <w:p w14:paraId="5C6BCDEE" w14:textId="77777777" w:rsidR="003D1EFF" w:rsidRDefault="003D1EFF" w:rsidP="003D1EFF">
      <w:pPr>
        <w:pStyle w:val="NoSpacing"/>
        <w:rPr>
          <w:rFonts w:cs="Times New Roman"/>
          <w:szCs w:val="24"/>
        </w:rPr>
      </w:pPr>
    </w:p>
    <w:p w14:paraId="2EC807DE" w14:textId="77777777" w:rsidR="003D1EFF" w:rsidRDefault="003D1EFF" w:rsidP="003D1EFF">
      <w:pPr>
        <w:pStyle w:val="NoSpacing"/>
        <w:rPr>
          <w:rFonts w:cs="Times New Roman"/>
          <w:szCs w:val="24"/>
        </w:rPr>
      </w:pPr>
    </w:p>
    <w:p w14:paraId="4AE29269" w14:textId="77777777" w:rsidR="003D1EFF" w:rsidRDefault="003D1EFF" w:rsidP="003D1E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March 2023</w:t>
      </w:r>
    </w:p>
    <w:p w14:paraId="100B435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9F380" w14:textId="77777777" w:rsidR="003D1EFF" w:rsidRDefault="003D1EFF" w:rsidP="009139A6">
      <w:r>
        <w:separator/>
      </w:r>
    </w:p>
  </w:endnote>
  <w:endnote w:type="continuationSeparator" w:id="0">
    <w:p w14:paraId="4899BFFF" w14:textId="77777777" w:rsidR="003D1EFF" w:rsidRDefault="003D1E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CDD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C9D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BE8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68B7DA" w14:textId="77777777" w:rsidR="003D1EFF" w:rsidRDefault="003D1EFF" w:rsidP="009139A6">
      <w:r>
        <w:separator/>
      </w:r>
    </w:p>
  </w:footnote>
  <w:footnote w:type="continuationSeparator" w:id="0">
    <w:p w14:paraId="3718F3F0" w14:textId="77777777" w:rsidR="003D1EFF" w:rsidRDefault="003D1E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3D4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47E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0CE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FF"/>
    <w:rsid w:val="000666E0"/>
    <w:rsid w:val="002510B7"/>
    <w:rsid w:val="00270799"/>
    <w:rsid w:val="003D1EFF"/>
    <w:rsid w:val="005C130B"/>
    <w:rsid w:val="00826F5C"/>
    <w:rsid w:val="008A1556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30448"/>
  <w15:chartTrackingRefBased/>
  <w15:docId w15:val="{474728B4-83D1-4674-B19C-1388993B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2024-06-13T20:11:00Z</dcterms:created>
  <dcterms:modified xsi:type="dcterms:W3CDTF">2024-06-13T20:12:00Z</dcterms:modified>
</cp:coreProperties>
</file>