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789BF" w14:textId="77777777" w:rsidR="00852E86" w:rsidRPr="00690BA6" w:rsidRDefault="00852E86" w:rsidP="00852E8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Henry GREENE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65C2594" w14:textId="77777777" w:rsidR="00852E86" w:rsidRDefault="00852E86" w:rsidP="00852E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81A534B" w14:textId="77777777" w:rsidR="00852E86" w:rsidRDefault="00852E86" w:rsidP="00852E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FA2462" w14:textId="77777777" w:rsidR="00852E86" w:rsidRDefault="00852E86" w:rsidP="00852E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52B006" w14:textId="77777777" w:rsidR="00852E86" w:rsidRDefault="00852E86" w:rsidP="00852E8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3E37A9A6" w14:textId="77777777" w:rsidR="00852E86" w:rsidRDefault="00852E86" w:rsidP="00852E8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8742C7A" w14:textId="77777777" w:rsidR="00852E86" w:rsidRDefault="00852E86" w:rsidP="00852E8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BDB4919" w14:textId="77777777" w:rsidR="00852E86" w:rsidRDefault="00852E86" w:rsidP="00852E8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68FF276" w14:textId="77777777" w:rsidR="00852E86" w:rsidRDefault="00852E86" w:rsidP="00852E8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B55836B" w14:textId="77777777" w:rsidR="00852E86" w:rsidRDefault="00852E86" w:rsidP="00852E8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30 March 2021</w:t>
      </w:r>
    </w:p>
    <w:p w14:paraId="07B4AD1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7C118A" w14:textId="77777777" w:rsidR="00852E86" w:rsidRDefault="00852E86" w:rsidP="009139A6">
      <w:r>
        <w:separator/>
      </w:r>
    </w:p>
  </w:endnote>
  <w:endnote w:type="continuationSeparator" w:id="0">
    <w:p w14:paraId="57B696BD" w14:textId="77777777" w:rsidR="00852E86" w:rsidRDefault="00852E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11E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AE7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683F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614A5C" w14:textId="77777777" w:rsidR="00852E86" w:rsidRDefault="00852E86" w:rsidP="009139A6">
      <w:r>
        <w:separator/>
      </w:r>
    </w:p>
  </w:footnote>
  <w:footnote w:type="continuationSeparator" w:id="0">
    <w:p w14:paraId="7E4BD4E6" w14:textId="77777777" w:rsidR="00852E86" w:rsidRDefault="00852E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494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675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7B6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86"/>
    <w:rsid w:val="000666E0"/>
    <w:rsid w:val="002510B7"/>
    <w:rsid w:val="005C130B"/>
    <w:rsid w:val="00826F5C"/>
    <w:rsid w:val="00852E86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1CAEE"/>
  <w15:chartTrackingRefBased/>
  <w15:docId w15:val="{E714F466-57DC-441C-BD42-E421C749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2021-04-12T12:54:00Z</dcterms:created>
  <dcterms:modified xsi:type="dcterms:W3CDTF">2021-04-12T12:54:00Z</dcterms:modified>
</cp:coreProperties>
</file>