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11224" w14:textId="77777777" w:rsidR="00C34B9A" w:rsidRDefault="00C34B9A" w:rsidP="00C34B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GREENE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4D01D79A" w14:textId="77777777" w:rsidR="00C34B9A" w:rsidRDefault="00C34B9A" w:rsidP="00C34B9A">
      <w:pPr>
        <w:pStyle w:val="NoSpacing"/>
        <w:rPr>
          <w:rFonts w:cs="Times New Roman"/>
          <w:szCs w:val="24"/>
        </w:rPr>
      </w:pPr>
    </w:p>
    <w:p w14:paraId="5AB917B2" w14:textId="77777777" w:rsidR="00C34B9A" w:rsidRDefault="00C34B9A" w:rsidP="00C34B9A">
      <w:pPr>
        <w:pStyle w:val="NoSpacing"/>
        <w:rPr>
          <w:rFonts w:cs="Times New Roman"/>
          <w:szCs w:val="24"/>
        </w:rPr>
      </w:pPr>
    </w:p>
    <w:p w14:paraId="09CEDEF6" w14:textId="77777777" w:rsidR="00C34B9A" w:rsidRDefault="00C34B9A" w:rsidP="00C34B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William(q.v.).</w:t>
      </w:r>
    </w:p>
    <w:p w14:paraId="604C27EE" w14:textId="77777777" w:rsidR="00C34B9A" w:rsidRDefault="00C34B9A" w:rsidP="00C34B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p.22)</w:t>
      </w:r>
    </w:p>
    <w:p w14:paraId="64A4C7E0" w14:textId="77777777" w:rsidR="00C34B9A" w:rsidRDefault="00C34B9A" w:rsidP="00C34B9A">
      <w:pPr>
        <w:pStyle w:val="NoSpacing"/>
        <w:rPr>
          <w:rFonts w:cs="Times New Roman"/>
          <w:szCs w:val="24"/>
        </w:rPr>
      </w:pPr>
    </w:p>
    <w:p w14:paraId="2094C43A" w14:textId="77777777" w:rsidR="00C34B9A" w:rsidRDefault="00C34B9A" w:rsidP="00C34B9A">
      <w:pPr>
        <w:pStyle w:val="NoSpacing"/>
        <w:rPr>
          <w:rFonts w:cs="Times New Roman"/>
          <w:szCs w:val="24"/>
        </w:rPr>
      </w:pPr>
    </w:p>
    <w:p w14:paraId="0638B579" w14:textId="77777777" w:rsidR="00C34B9A" w:rsidRDefault="00C34B9A" w:rsidP="00C34B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Sep.1473</w:t>
      </w:r>
      <w:r>
        <w:rPr>
          <w:rFonts w:cs="Times New Roman"/>
          <w:szCs w:val="24"/>
        </w:rPr>
        <w:tab/>
        <w:t xml:space="preserve">William Bowier(q.v.) and his wife, Margaret(q.v.), gave them their </w:t>
      </w:r>
    </w:p>
    <w:p w14:paraId="4896929C" w14:textId="77777777" w:rsidR="00C34B9A" w:rsidRDefault="00C34B9A" w:rsidP="00C34B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tenement in Old Street, Ludlow.   (ibid.)</w:t>
      </w:r>
    </w:p>
    <w:p w14:paraId="53835897" w14:textId="77777777" w:rsidR="00C34B9A" w:rsidRDefault="00C34B9A" w:rsidP="00C34B9A">
      <w:pPr>
        <w:pStyle w:val="NoSpacing"/>
        <w:rPr>
          <w:rFonts w:cs="Times New Roman"/>
          <w:szCs w:val="24"/>
        </w:rPr>
      </w:pPr>
    </w:p>
    <w:p w14:paraId="70EA849A" w14:textId="77777777" w:rsidR="00C34B9A" w:rsidRDefault="00C34B9A" w:rsidP="00C34B9A">
      <w:pPr>
        <w:pStyle w:val="NoSpacing"/>
        <w:rPr>
          <w:rFonts w:cs="Times New Roman"/>
          <w:szCs w:val="24"/>
        </w:rPr>
      </w:pPr>
    </w:p>
    <w:p w14:paraId="6FEDE96D" w14:textId="77777777" w:rsidR="00C34B9A" w:rsidRDefault="00C34B9A" w:rsidP="00C34B9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March 2023</w:t>
      </w:r>
    </w:p>
    <w:p w14:paraId="7BDD30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250237" w14:textId="77777777" w:rsidR="00C34B9A" w:rsidRDefault="00C34B9A" w:rsidP="009139A6">
      <w:r>
        <w:separator/>
      </w:r>
    </w:p>
  </w:endnote>
  <w:endnote w:type="continuationSeparator" w:id="0">
    <w:p w14:paraId="1ABADCAC" w14:textId="77777777" w:rsidR="00C34B9A" w:rsidRDefault="00C34B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A1C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1F3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E67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DE431" w14:textId="77777777" w:rsidR="00C34B9A" w:rsidRDefault="00C34B9A" w:rsidP="009139A6">
      <w:r>
        <w:separator/>
      </w:r>
    </w:p>
  </w:footnote>
  <w:footnote w:type="continuationSeparator" w:id="0">
    <w:p w14:paraId="42B578C4" w14:textId="77777777" w:rsidR="00C34B9A" w:rsidRDefault="00C34B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087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B8D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E86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9A"/>
    <w:rsid w:val="000666E0"/>
    <w:rsid w:val="002510B7"/>
    <w:rsid w:val="00270799"/>
    <w:rsid w:val="005C130B"/>
    <w:rsid w:val="00826F5C"/>
    <w:rsid w:val="008A1556"/>
    <w:rsid w:val="009139A6"/>
    <w:rsid w:val="009411C2"/>
    <w:rsid w:val="009448BB"/>
    <w:rsid w:val="00947624"/>
    <w:rsid w:val="00A3176C"/>
    <w:rsid w:val="00AE65F8"/>
    <w:rsid w:val="00BA00AB"/>
    <w:rsid w:val="00C34B9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C218C"/>
  <w15:chartTrackingRefBased/>
  <w15:docId w15:val="{BD87C0C7-41BF-40C7-9BA4-44114F6A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2024-06-13T20:12:00Z</dcterms:created>
  <dcterms:modified xsi:type="dcterms:W3CDTF">2024-06-13T20:12:00Z</dcterms:modified>
</cp:coreProperties>
</file>