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35176" w14:textId="77777777" w:rsidR="00B561A4" w:rsidRDefault="00B561A4" w:rsidP="00B56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GREEN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fl.1405)</w:t>
      </w:r>
    </w:p>
    <w:p w14:paraId="68490810" w14:textId="77777777" w:rsidR="00B561A4" w:rsidRDefault="00B561A4" w:rsidP="00B561A4">
      <w:pPr>
        <w:pStyle w:val="NoSpacing"/>
        <w:rPr>
          <w:rFonts w:cs="Times New Roman"/>
          <w:szCs w:val="24"/>
        </w:rPr>
      </w:pPr>
    </w:p>
    <w:p w14:paraId="54C732BD" w14:textId="77777777" w:rsidR="00B561A4" w:rsidRDefault="00B561A4" w:rsidP="00B561A4">
      <w:pPr>
        <w:pStyle w:val="NoSpacing"/>
        <w:rPr>
          <w:rFonts w:cs="Times New Roman"/>
          <w:szCs w:val="24"/>
        </w:rPr>
      </w:pPr>
    </w:p>
    <w:p w14:paraId="78F27032" w14:textId="77777777" w:rsidR="00B561A4" w:rsidRDefault="00B561A4" w:rsidP="00B56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Nov.1405</w:t>
      </w:r>
      <w:r>
        <w:rPr>
          <w:rFonts w:cs="Times New Roman"/>
          <w:szCs w:val="24"/>
        </w:rPr>
        <w:tab/>
        <w:t>He was licensed for the private celebration of divine services.</w:t>
      </w:r>
    </w:p>
    <w:p w14:paraId="07C731D1" w14:textId="77777777" w:rsidR="00B561A4" w:rsidRPr="00E7711B" w:rsidRDefault="00B561A4" w:rsidP="00B56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7FCED7F1" w14:textId="77777777" w:rsidR="00B561A4" w:rsidRDefault="00B561A4" w:rsidP="00B561A4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58)</w:t>
      </w:r>
    </w:p>
    <w:p w14:paraId="3D3F4185" w14:textId="77777777" w:rsidR="00B561A4" w:rsidRDefault="00B561A4" w:rsidP="00B561A4">
      <w:pPr>
        <w:pStyle w:val="NoSpacing"/>
        <w:rPr>
          <w:rFonts w:cs="Times New Roman"/>
          <w:szCs w:val="24"/>
        </w:rPr>
      </w:pPr>
    </w:p>
    <w:p w14:paraId="3EC166A8" w14:textId="77777777" w:rsidR="00B561A4" w:rsidRDefault="00B561A4" w:rsidP="00B561A4">
      <w:pPr>
        <w:pStyle w:val="NoSpacing"/>
        <w:rPr>
          <w:rFonts w:cs="Times New Roman"/>
          <w:szCs w:val="24"/>
        </w:rPr>
      </w:pPr>
    </w:p>
    <w:p w14:paraId="1C8BFE9E" w14:textId="77777777" w:rsidR="00B561A4" w:rsidRDefault="00B561A4" w:rsidP="00B561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6A3C71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2995B" w14:textId="77777777" w:rsidR="00B561A4" w:rsidRDefault="00B561A4" w:rsidP="009139A6">
      <w:r>
        <w:separator/>
      </w:r>
    </w:p>
  </w:endnote>
  <w:endnote w:type="continuationSeparator" w:id="0">
    <w:p w14:paraId="4716180A" w14:textId="77777777" w:rsidR="00B561A4" w:rsidRDefault="00B561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A6F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96F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36B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241BA4" w14:textId="77777777" w:rsidR="00B561A4" w:rsidRDefault="00B561A4" w:rsidP="009139A6">
      <w:r>
        <w:separator/>
      </w:r>
    </w:p>
  </w:footnote>
  <w:footnote w:type="continuationSeparator" w:id="0">
    <w:p w14:paraId="0E493ECE" w14:textId="77777777" w:rsidR="00B561A4" w:rsidRDefault="00B561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CFE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96E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348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1A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61A4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20382"/>
  <w15:chartTrackingRefBased/>
  <w15:docId w15:val="{6467176F-C92E-4026-B49E-97543726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2024-06-23T20:14:00Z</dcterms:created>
  <dcterms:modified xsi:type="dcterms:W3CDTF">2024-06-23T20:15:00Z</dcterms:modified>
</cp:coreProperties>
</file>