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1BE23" w14:textId="77777777" w:rsidR="00C749EF" w:rsidRDefault="00C749EF" w:rsidP="00C749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GREEN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7FF833E8" w14:textId="77777777" w:rsidR="00C749EF" w:rsidRDefault="00C749EF" w:rsidP="00C749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6FEC3A66" w14:textId="77777777" w:rsidR="00C749EF" w:rsidRDefault="00C749EF" w:rsidP="00C749EF">
      <w:pPr>
        <w:pStyle w:val="NoSpacing"/>
        <w:rPr>
          <w:rFonts w:cs="Times New Roman"/>
          <w:szCs w:val="24"/>
        </w:rPr>
      </w:pPr>
    </w:p>
    <w:p w14:paraId="54894347" w14:textId="77777777" w:rsidR="00C749EF" w:rsidRDefault="00C749EF" w:rsidP="00C749EF">
      <w:pPr>
        <w:pStyle w:val="NoSpacing"/>
        <w:rPr>
          <w:rFonts w:cs="Times New Roman"/>
          <w:szCs w:val="24"/>
        </w:rPr>
      </w:pPr>
    </w:p>
    <w:p w14:paraId="30E6EE1C" w14:textId="77777777" w:rsidR="00C749EF" w:rsidRDefault="00C749EF" w:rsidP="00C749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 xml:space="preserve">He became apprenticed to Robert </w:t>
      </w:r>
      <w:proofErr w:type="spellStart"/>
      <w:r>
        <w:rPr>
          <w:rFonts w:cs="Times New Roman"/>
          <w:szCs w:val="24"/>
        </w:rPr>
        <w:t>Swaffham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2649708E" w14:textId="77777777" w:rsidR="00C749EF" w:rsidRDefault="00C749EF" w:rsidP="00C749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D78EF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6A6FBCE4" w14:textId="77777777" w:rsidR="00C749EF" w:rsidRDefault="00C749EF" w:rsidP="00C749EF">
      <w:pPr>
        <w:pStyle w:val="NoSpacing"/>
        <w:rPr>
          <w:rFonts w:cs="Times New Roman"/>
          <w:szCs w:val="24"/>
        </w:rPr>
      </w:pPr>
    </w:p>
    <w:p w14:paraId="5BAE77B4" w14:textId="77777777" w:rsidR="00C749EF" w:rsidRDefault="00C749EF" w:rsidP="00C749EF">
      <w:pPr>
        <w:pStyle w:val="NoSpacing"/>
        <w:rPr>
          <w:rFonts w:cs="Times New Roman"/>
          <w:szCs w:val="24"/>
        </w:rPr>
      </w:pPr>
    </w:p>
    <w:p w14:paraId="4F331E6A" w14:textId="77777777" w:rsidR="00C749EF" w:rsidRDefault="00C749EF" w:rsidP="00C749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2024</w:t>
      </w:r>
    </w:p>
    <w:p w14:paraId="37A727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87292" w14:textId="77777777" w:rsidR="00C749EF" w:rsidRDefault="00C749EF" w:rsidP="009139A6">
      <w:r>
        <w:separator/>
      </w:r>
    </w:p>
  </w:endnote>
  <w:endnote w:type="continuationSeparator" w:id="0">
    <w:p w14:paraId="35801166" w14:textId="77777777" w:rsidR="00C749EF" w:rsidRDefault="00C749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717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9D7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3D6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C1570" w14:textId="77777777" w:rsidR="00C749EF" w:rsidRDefault="00C749EF" w:rsidP="009139A6">
      <w:r>
        <w:separator/>
      </w:r>
    </w:p>
  </w:footnote>
  <w:footnote w:type="continuationSeparator" w:id="0">
    <w:p w14:paraId="161E2C0E" w14:textId="77777777" w:rsidR="00C749EF" w:rsidRDefault="00C749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ACA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5C44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91A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EF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749EF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8DF08"/>
  <w15:chartTrackingRefBased/>
  <w15:docId w15:val="{38557D96-C5DF-48E8-B105-BBD03D9A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49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2024-05-25T20:10:00Z</dcterms:created>
  <dcterms:modified xsi:type="dcterms:W3CDTF">2024-05-25T20:10:00Z</dcterms:modified>
</cp:coreProperties>
</file>