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18778" w14:textId="77777777" w:rsidR="00F7355C" w:rsidRDefault="00F7355C" w:rsidP="00F7355C">
      <w:r>
        <w:rPr>
          <w:u w:val="single"/>
        </w:rPr>
        <w:t>Philip GREEN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5E46B0A1" w14:textId="77777777" w:rsidR="00F7355C" w:rsidRDefault="00F7355C" w:rsidP="00F7355C">
      <w:r>
        <w:t>of Congleton, Cheshire. Mercer.</w:t>
      </w:r>
    </w:p>
    <w:p w14:paraId="58F2E682" w14:textId="77777777" w:rsidR="00F7355C" w:rsidRDefault="00F7355C" w:rsidP="00F7355C"/>
    <w:p w14:paraId="7981E7C8" w14:textId="77777777" w:rsidR="00F7355C" w:rsidRDefault="00F7355C" w:rsidP="00F7355C"/>
    <w:p w14:paraId="07A5ECB4" w14:textId="77777777" w:rsidR="00F7355C" w:rsidRDefault="00F7355C" w:rsidP="00F7355C">
      <w:r>
        <w:tab/>
        <w:t>1438</w:t>
      </w:r>
      <w:r>
        <w:tab/>
        <w:t>He gave an acre of land to the town, the profits of which were to go towards</w:t>
      </w:r>
    </w:p>
    <w:p w14:paraId="0376716A" w14:textId="77777777" w:rsidR="00F7355C" w:rsidRDefault="00F7355C" w:rsidP="00F7355C">
      <w:r>
        <w:tab/>
      </w:r>
      <w:r>
        <w:tab/>
        <w:t>the upkeep of the bridge.</w:t>
      </w:r>
    </w:p>
    <w:p w14:paraId="71E98F93" w14:textId="77777777" w:rsidR="00F7355C" w:rsidRDefault="00F7355C" w:rsidP="00F7355C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2835F0B7" w14:textId="77777777" w:rsidR="00F7355C" w:rsidRDefault="00F7355C" w:rsidP="00F7355C">
      <w:pPr>
        <w:ind w:left="720" w:firstLine="720"/>
      </w:pPr>
      <w:r>
        <w:t>pub. The Cheshire Community Council, 1971, p.45)</w:t>
      </w:r>
    </w:p>
    <w:p w14:paraId="38606F21" w14:textId="77777777" w:rsidR="00F7355C" w:rsidRDefault="00F7355C" w:rsidP="00F7355C"/>
    <w:p w14:paraId="669405E0" w14:textId="77777777" w:rsidR="00F7355C" w:rsidRDefault="00F7355C" w:rsidP="00F7355C"/>
    <w:p w14:paraId="57B247C0" w14:textId="77777777" w:rsidR="00F7355C" w:rsidRDefault="00F7355C" w:rsidP="00F7355C">
      <w:r>
        <w:t>16 March 2023</w:t>
      </w:r>
    </w:p>
    <w:p w14:paraId="70FCBA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D2DD7" w14:textId="77777777" w:rsidR="00F7355C" w:rsidRDefault="00F7355C" w:rsidP="009139A6">
      <w:r>
        <w:separator/>
      </w:r>
    </w:p>
  </w:endnote>
  <w:endnote w:type="continuationSeparator" w:id="0">
    <w:p w14:paraId="504DC94E" w14:textId="77777777" w:rsidR="00F7355C" w:rsidRDefault="00F735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16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CF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654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C2DB2" w14:textId="77777777" w:rsidR="00F7355C" w:rsidRDefault="00F7355C" w:rsidP="009139A6">
      <w:r>
        <w:separator/>
      </w:r>
    </w:p>
  </w:footnote>
  <w:footnote w:type="continuationSeparator" w:id="0">
    <w:p w14:paraId="6F43CA1F" w14:textId="77777777" w:rsidR="00F7355C" w:rsidRDefault="00F735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76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E0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059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5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EACD"/>
  <w15:chartTrackingRefBased/>
  <w15:docId w15:val="{A3AD0FE1-C984-439A-9C8A-EB561532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5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2023-05-07T10:21:00Z</dcterms:created>
  <dcterms:modified xsi:type="dcterms:W3CDTF">2023-05-07T10:22:00Z</dcterms:modified>
</cp:coreProperties>
</file>