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041" w:rsidRDefault="003C5041" w:rsidP="003C5041">
      <w:pPr>
        <w:pStyle w:val="NoSpacing"/>
      </w:pPr>
      <w:r>
        <w:rPr>
          <w:u w:val="single"/>
        </w:rPr>
        <w:t>John GREEN</w:t>
      </w:r>
      <w:r>
        <w:t xml:space="preserve">      (fl.1504-5)</w:t>
      </w:r>
    </w:p>
    <w:p w:rsidR="003C5041" w:rsidRDefault="003C5041" w:rsidP="003C5041">
      <w:pPr>
        <w:pStyle w:val="NoSpacing"/>
      </w:pPr>
      <w:proofErr w:type="gramStart"/>
      <w:r>
        <w:t>of</w:t>
      </w:r>
      <w:proofErr w:type="gramEnd"/>
      <w:r>
        <w:t xml:space="preserve"> Upper </w:t>
      </w:r>
      <w:proofErr w:type="spellStart"/>
      <w:r>
        <w:t>Hardres</w:t>
      </w:r>
      <w:proofErr w:type="spellEnd"/>
      <w:r>
        <w:t>, Kent.</w:t>
      </w:r>
    </w:p>
    <w:p w:rsidR="003C5041" w:rsidRDefault="003C5041" w:rsidP="003C5041">
      <w:pPr>
        <w:pStyle w:val="NoSpacing"/>
      </w:pPr>
    </w:p>
    <w:p w:rsidR="003C5041" w:rsidRDefault="003C5041" w:rsidP="003C5041">
      <w:pPr>
        <w:pStyle w:val="NoSpacing"/>
      </w:pPr>
    </w:p>
    <w:p w:rsidR="003C5041" w:rsidRDefault="003C5041" w:rsidP="003C5041">
      <w:pPr>
        <w:pStyle w:val="NoSpacing"/>
      </w:pPr>
      <w:r>
        <w:t xml:space="preserve">         1504-5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p.215)</w:t>
      </w:r>
    </w:p>
    <w:p w:rsidR="003C5041" w:rsidRDefault="003C5041" w:rsidP="003C5041">
      <w:pPr>
        <w:pStyle w:val="NoSpacing"/>
      </w:pPr>
    </w:p>
    <w:p w:rsidR="003C5041" w:rsidRDefault="003C5041" w:rsidP="003C5041">
      <w:pPr>
        <w:pStyle w:val="NoSpacing"/>
      </w:pPr>
    </w:p>
    <w:p w:rsidR="003C5041" w:rsidRDefault="003C5041" w:rsidP="003C5041">
      <w:pPr>
        <w:pStyle w:val="NoSpacing"/>
      </w:pPr>
      <w:r>
        <w:t>7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041" w:rsidRDefault="003C5041" w:rsidP="00920DE3">
      <w:pPr>
        <w:spacing w:after="0" w:line="240" w:lineRule="auto"/>
      </w:pPr>
      <w:r>
        <w:separator/>
      </w:r>
    </w:p>
  </w:endnote>
  <w:endnote w:type="continuationSeparator" w:id="0">
    <w:p w:rsidR="003C5041" w:rsidRDefault="003C504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041" w:rsidRDefault="003C5041" w:rsidP="00920DE3">
      <w:pPr>
        <w:spacing w:after="0" w:line="240" w:lineRule="auto"/>
      </w:pPr>
      <w:r>
        <w:separator/>
      </w:r>
    </w:p>
  </w:footnote>
  <w:footnote w:type="continuationSeparator" w:id="0">
    <w:p w:rsidR="003C5041" w:rsidRDefault="003C504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041"/>
    <w:rsid w:val="00120749"/>
    <w:rsid w:val="003C504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2014-07-13T19:54:00Z</dcterms:created>
  <dcterms:modified xsi:type="dcterms:W3CDTF">2014-07-13T19:54:00Z</dcterms:modified>
</cp:coreProperties>
</file>