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3F610" w14:textId="77777777" w:rsidR="00C0479E" w:rsidRDefault="00C0479E" w:rsidP="00C047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GREEN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55F39123" w14:textId="77777777" w:rsidR="00C0479E" w:rsidRDefault="00C0479E" w:rsidP="00C047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7C13D6EF" w14:textId="77777777" w:rsidR="00C0479E" w:rsidRDefault="00C0479E" w:rsidP="00C0479E">
      <w:pPr>
        <w:pStyle w:val="NoSpacing"/>
        <w:rPr>
          <w:rFonts w:cs="Times New Roman"/>
          <w:szCs w:val="24"/>
        </w:rPr>
      </w:pPr>
    </w:p>
    <w:p w14:paraId="20298C42" w14:textId="77777777" w:rsidR="00C0479E" w:rsidRDefault="00C0479E" w:rsidP="00C0479E">
      <w:pPr>
        <w:pStyle w:val="NoSpacing"/>
        <w:rPr>
          <w:rFonts w:cs="Times New Roman"/>
          <w:szCs w:val="24"/>
        </w:rPr>
      </w:pPr>
    </w:p>
    <w:p w14:paraId="74F67626" w14:textId="77777777" w:rsidR="00C0479E" w:rsidRDefault="00C0479E" w:rsidP="00C047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Principal of Hert Hall.</w:t>
      </w:r>
    </w:p>
    <w:p w14:paraId="2E1F7628" w14:textId="77777777" w:rsidR="00C0479E" w:rsidRDefault="00C0479E" w:rsidP="00C047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p.104)</w:t>
      </w:r>
    </w:p>
    <w:p w14:paraId="0804BB2B" w14:textId="77777777" w:rsidR="00C0479E" w:rsidRDefault="00C0479E" w:rsidP="00C0479E">
      <w:pPr>
        <w:pStyle w:val="NoSpacing"/>
        <w:rPr>
          <w:rFonts w:cs="Times New Roman"/>
          <w:szCs w:val="24"/>
        </w:rPr>
      </w:pPr>
    </w:p>
    <w:p w14:paraId="388D23E8" w14:textId="77777777" w:rsidR="00C0479E" w:rsidRDefault="00C0479E" w:rsidP="00C0479E">
      <w:pPr>
        <w:pStyle w:val="NoSpacing"/>
        <w:rPr>
          <w:rFonts w:cs="Times New Roman"/>
          <w:szCs w:val="24"/>
        </w:rPr>
      </w:pPr>
    </w:p>
    <w:p w14:paraId="19A75978" w14:textId="77777777" w:rsidR="00C0479E" w:rsidRDefault="00C0479E" w:rsidP="00C047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2024</w:t>
      </w:r>
    </w:p>
    <w:p w14:paraId="0A818E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5F3E4" w14:textId="77777777" w:rsidR="00C0479E" w:rsidRDefault="00C0479E" w:rsidP="009139A6">
      <w:r>
        <w:separator/>
      </w:r>
    </w:p>
  </w:endnote>
  <w:endnote w:type="continuationSeparator" w:id="0">
    <w:p w14:paraId="32BC9934" w14:textId="77777777" w:rsidR="00C0479E" w:rsidRDefault="00C047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2A9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F2B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01C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01D11" w14:textId="77777777" w:rsidR="00C0479E" w:rsidRDefault="00C0479E" w:rsidP="009139A6">
      <w:r>
        <w:separator/>
      </w:r>
    </w:p>
  </w:footnote>
  <w:footnote w:type="continuationSeparator" w:id="0">
    <w:p w14:paraId="449B318A" w14:textId="77777777" w:rsidR="00C0479E" w:rsidRDefault="00C047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729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BE9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560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9E"/>
    <w:rsid w:val="000666E0"/>
    <w:rsid w:val="002510B7"/>
    <w:rsid w:val="00270799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A00AB"/>
    <w:rsid w:val="00C0479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9A2B8"/>
  <w15:chartTrackingRefBased/>
  <w15:docId w15:val="{3CEFC9DD-CF92-4B31-8314-61B00713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2024-11-22T07:35:00Z</dcterms:created>
  <dcterms:modified xsi:type="dcterms:W3CDTF">2024-11-22T07:35:00Z</dcterms:modified>
</cp:coreProperties>
</file>