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FA6AE" w14:textId="0CA6D348" w:rsidR="00BA00AB" w:rsidRDefault="00035FF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GREEN</w:t>
      </w:r>
      <w:r>
        <w:rPr>
          <w:rFonts w:cs="Times New Roman"/>
          <w:szCs w:val="24"/>
        </w:rPr>
        <w:t xml:space="preserve">        (fl.1457)</w:t>
      </w:r>
    </w:p>
    <w:p w14:paraId="77042321" w14:textId="0D5DC9EF" w:rsidR="00035FF3" w:rsidRDefault="00035FF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Gentleman.</w:t>
      </w:r>
    </w:p>
    <w:p w14:paraId="6218882D" w14:textId="622D0295" w:rsidR="00035FF3" w:rsidRDefault="00035FF3" w:rsidP="009139A6">
      <w:pPr>
        <w:pStyle w:val="NoSpacing"/>
        <w:rPr>
          <w:rFonts w:cs="Times New Roman"/>
          <w:szCs w:val="24"/>
        </w:rPr>
      </w:pPr>
    </w:p>
    <w:p w14:paraId="73C8FEF8" w14:textId="00EA5F11" w:rsidR="00035FF3" w:rsidRDefault="00035FF3" w:rsidP="009139A6">
      <w:pPr>
        <w:pStyle w:val="NoSpacing"/>
        <w:rPr>
          <w:rFonts w:cs="Times New Roman"/>
          <w:szCs w:val="24"/>
        </w:rPr>
      </w:pPr>
    </w:p>
    <w:p w14:paraId="3A4DC31A" w14:textId="647799D7" w:rsidR="00035FF3" w:rsidRDefault="00035FF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Apr.1457</w:t>
      </w:r>
      <w:r>
        <w:rPr>
          <w:rFonts w:cs="Times New Roman"/>
          <w:szCs w:val="24"/>
        </w:rPr>
        <w:tab/>
        <w:t>He accepted the office of Common Huntsman.</w:t>
      </w:r>
    </w:p>
    <w:p w14:paraId="32027135" w14:textId="77777777" w:rsidR="00035FF3" w:rsidRDefault="00035FF3" w:rsidP="00035FF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22BDC2BE" w14:textId="1340A2AC" w:rsidR="00035FF3" w:rsidRDefault="00035FF3" w:rsidP="00035FF3">
      <w:pPr>
        <w:pStyle w:val="NoSpacing"/>
        <w:ind w:left="1440" w:firstLine="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 University of London, January 1970 p</w:t>
      </w:r>
      <w:r>
        <w:rPr>
          <w:rFonts w:eastAsia="Times New Roman" w:cs="Times New Roman"/>
          <w:szCs w:val="24"/>
        </w:rPr>
        <w:t>.62)</w:t>
      </w:r>
    </w:p>
    <w:p w14:paraId="64E4A73F" w14:textId="77777777" w:rsidR="00035FF3" w:rsidRDefault="00035FF3" w:rsidP="00035FF3">
      <w:pPr>
        <w:pStyle w:val="NoSpacing"/>
        <w:rPr>
          <w:rFonts w:eastAsia="Times New Roman" w:cs="Times New Roman"/>
          <w:szCs w:val="24"/>
        </w:rPr>
      </w:pPr>
    </w:p>
    <w:p w14:paraId="32F10CE1" w14:textId="77777777" w:rsidR="00035FF3" w:rsidRDefault="00035FF3" w:rsidP="00035FF3">
      <w:pPr>
        <w:pStyle w:val="NoSpacing"/>
        <w:rPr>
          <w:rFonts w:eastAsia="Times New Roman" w:cs="Times New Roman"/>
          <w:szCs w:val="24"/>
        </w:rPr>
      </w:pPr>
    </w:p>
    <w:p w14:paraId="6487EA47" w14:textId="77777777" w:rsidR="00035FF3" w:rsidRPr="001C56F2" w:rsidRDefault="00035FF3" w:rsidP="00035FF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 xml:space="preserve">19 January 2023 </w:t>
      </w:r>
    </w:p>
    <w:p w14:paraId="5B55B3D5" w14:textId="4D339E21" w:rsidR="00035FF3" w:rsidRPr="00035FF3" w:rsidRDefault="00035FF3" w:rsidP="009139A6">
      <w:pPr>
        <w:pStyle w:val="NoSpacing"/>
        <w:rPr>
          <w:rFonts w:cs="Times New Roman"/>
          <w:szCs w:val="24"/>
        </w:rPr>
      </w:pPr>
    </w:p>
    <w:sectPr w:rsidR="00035FF3" w:rsidRPr="00035F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968D4" w14:textId="77777777" w:rsidR="00035FF3" w:rsidRDefault="00035FF3" w:rsidP="009139A6">
      <w:r>
        <w:separator/>
      </w:r>
    </w:p>
  </w:endnote>
  <w:endnote w:type="continuationSeparator" w:id="0">
    <w:p w14:paraId="51E9AF1B" w14:textId="77777777" w:rsidR="00035FF3" w:rsidRDefault="00035F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429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113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2E0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A2506" w14:textId="77777777" w:rsidR="00035FF3" w:rsidRDefault="00035FF3" w:rsidP="009139A6">
      <w:r>
        <w:separator/>
      </w:r>
    </w:p>
  </w:footnote>
  <w:footnote w:type="continuationSeparator" w:id="0">
    <w:p w14:paraId="647AE739" w14:textId="77777777" w:rsidR="00035FF3" w:rsidRDefault="00035F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F7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2A2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21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F3"/>
    <w:rsid w:val="00035FF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B88EE"/>
  <w15:chartTrackingRefBased/>
  <w15:docId w15:val="{605A9F99-1077-4B51-90BB-F363CADE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2023-01-19T21:33:00Z</dcterms:created>
  <dcterms:modified xsi:type="dcterms:W3CDTF">2023-01-19T21:37:00Z</dcterms:modified>
</cp:coreProperties>
</file>