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493E0F" w14:textId="51E53332" w:rsidR="006B2F86" w:rsidRDefault="00B7785B" w:rsidP="00E71FC3">
      <w:pPr>
        <w:pStyle w:val="NoSpacing"/>
      </w:pPr>
      <w:r>
        <w:rPr>
          <w:u w:val="single"/>
        </w:rPr>
        <w:t>Jane GREEN</w:t>
      </w:r>
      <w:r>
        <w:t xml:space="preserve">   </w:t>
      </w:r>
      <w:proofErr w:type="gramStart"/>
      <w:r>
        <w:t xml:space="preserve">   (</w:t>
      </w:r>
      <w:proofErr w:type="gramEnd"/>
      <w:r>
        <w:t>fl.1440)</w:t>
      </w:r>
    </w:p>
    <w:p w14:paraId="60E9ED9D" w14:textId="094D81D2" w:rsidR="00B7785B" w:rsidRDefault="00B7785B" w:rsidP="00E71FC3">
      <w:pPr>
        <w:pStyle w:val="NoSpacing"/>
      </w:pPr>
    </w:p>
    <w:p w14:paraId="7D7A0A56" w14:textId="4DEB7629" w:rsidR="00B7785B" w:rsidRDefault="00B7785B" w:rsidP="00E71FC3">
      <w:pPr>
        <w:pStyle w:val="NoSpacing"/>
      </w:pPr>
    </w:p>
    <w:p w14:paraId="5D20D28B" w14:textId="49745331" w:rsidR="00B7785B" w:rsidRDefault="00B7785B" w:rsidP="00E71FC3">
      <w:pPr>
        <w:pStyle w:val="NoSpacing"/>
      </w:pPr>
      <w:r>
        <w:t xml:space="preserve">Daughter of Walter Green of Hayes, </w:t>
      </w:r>
      <w:proofErr w:type="gramStart"/>
      <w:r>
        <w:t>Middlesex(</w:t>
      </w:r>
      <w:proofErr w:type="gramEnd"/>
      <w:r>
        <w:t>d.1456)(q.v.)and his first wife, Alice.</w:t>
      </w:r>
    </w:p>
    <w:p w14:paraId="0EA85A97" w14:textId="5FB6482A" w:rsidR="00B7785B" w:rsidRDefault="00B7785B" w:rsidP="00E71FC3">
      <w:pPr>
        <w:pStyle w:val="NoSpacing"/>
      </w:pPr>
      <w:r>
        <w:t>(H.O.C. III pp.231-2)</w:t>
      </w:r>
    </w:p>
    <w:p w14:paraId="6EFB533D" w14:textId="15F9A9EA" w:rsidR="00B7785B" w:rsidRDefault="00B7785B" w:rsidP="00E71FC3">
      <w:pPr>
        <w:pStyle w:val="NoSpacing"/>
      </w:pPr>
      <w:r>
        <w:t>= Miles Windsor of Stanwell(q.v.).   (H.P. p.394)</w:t>
      </w:r>
    </w:p>
    <w:p w14:paraId="25F828A9" w14:textId="6287D36B" w:rsidR="00B7785B" w:rsidRDefault="00B7785B" w:rsidP="00E71FC3">
      <w:pPr>
        <w:pStyle w:val="NoSpacing"/>
      </w:pPr>
      <w:r>
        <w:t>Son:   Thomas(q.v.).   (Peerage 1970 p.2131)</w:t>
      </w:r>
    </w:p>
    <w:p w14:paraId="0FC69301" w14:textId="50024CC1" w:rsidR="00B7785B" w:rsidRDefault="00B7785B" w:rsidP="00E71FC3">
      <w:pPr>
        <w:pStyle w:val="NoSpacing"/>
      </w:pPr>
    </w:p>
    <w:p w14:paraId="03475538" w14:textId="629CF54C" w:rsidR="00B7785B" w:rsidRDefault="00B7785B" w:rsidP="00E71FC3">
      <w:pPr>
        <w:pStyle w:val="NoSpacing"/>
      </w:pPr>
    </w:p>
    <w:p w14:paraId="3A7B480B" w14:textId="274B1181" w:rsidR="00B7785B" w:rsidRPr="00B7785B" w:rsidRDefault="00B7785B" w:rsidP="00E71FC3">
      <w:pPr>
        <w:pStyle w:val="NoSpacing"/>
      </w:pPr>
      <w:r>
        <w:t>16 July 2018</w:t>
      </w:r>
      <w:bookmarkStart w:id="0" w:name="_GoBack"/>
      <w:bookmarkEnd w:id="0"/>
    </w:p>
    <w:sectPr w:rsidR="00B7785B" w:rsidRPr="00B7785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F7571E" w14:textId="77777777" w:rsidR="00B7785B" w:rsidRDefault="00B7785B" w:rsidP="00E71FC3">
      <w:pPr>
        <w:spacing w:after="0" w:line="240" w:lineRule="auto"/>
      </w:pPr>
      <w:r>
        <w:separator/>
      </w:r>
    </w:p>
  </w:endnote>
  <w:endnote w:type="continuationSeparator" w:id="0">
    <w:p w14:paraId="07FEBA66" w14:textId="77777777" w:rsidR="00B7785B" w:rsidRDefault="00B7785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02E93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DE787A" w14:textId="77777777" w:rsidR="00B7785B" w:rsidRDefault="00B7785B" w:rsidP="00E71FC3">
      <w:pPr>
        <w:spacing w:after="0" w:line="240" w:lineRule="auto"/>
      </w:pPr>
      <w:r>
        <w:separator/>
      </w:r>
    </w:p>
  </w:footnote>
  <w:footnote w:type="continuationSeparator" w:id="0">
    <w:p w14:paraId="72F4FC9C" w14:textId="77777777" w:rsidR="00B7785B" w:rsidRDefault="00B7785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85B"/>
    <w:rsid w:val="001A7C09"/>
    <w:rsid w:val="00577BD5"/>
    <w:rsid w:val="00656CBA"/>
    <w:rsid w:val="006A1F77"/>
    <w:rsid w:val="00733BE7"/>
    <w:rsid w:val="00AB52E8"/>
    <w:rsid w:val="00B16D3F"/>
    <w:rsid w:val="00B7785B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28627"/>
  <w15:chartTrackingRefBased/>
  <w15:docId w15:val="{210E3A4A-93BB-49A9-9412-A3C48556E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2018-07-16T20:56:00Z</dcterms:created>
  <dcterms:modified xsi:type="dcterms:W3CDTF">2018-07-16T21:03:00Z</dcterms:modified>
</cp:coreProperties>
</file>