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2463" w14:textId="47EF3A5A" w:rsidR="00AB1A0A" w:rsidRDefault="00AB1A0A" w:rsidP="00AB1A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Gabriel GREEN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1450-1525)</w:t>
      </w:r>
    </w:p>
    <w:p w14:paraId="3A81E86D" w14:textId="77777777" w:rsidR="00AB1A0A" w:rsidRDefault="00AB1A0A" w:rsidP="00AB1A0A">
      <w:pPr>
        <w:pStyle w:val="NoSpacing"/>
        <w:rPr>
          <w:rFonts w:cs="Times New Roman"/>
          <w:szCs w:val="24"/>
        </w:rPr>
      </w:pPr>
    </w:p>
    <w:p w14:paraId="38C26354" w14:textId="77777777" w:rsidR="00AB1A0A" w:rsidRDefault="00AB1A0A" w:rsidP="00AB1A0A">
      <w:pPr>
        <w:pStyle w:val="NoSpacing"/>
        <w:rPr>
          <w:rFonts w:cs="Times New Roman"/>
          <w:szCs w:val="24"/>
        </w:rPr>
      </w:pPr>
    </w:p>
    <w:p w14:paraId="28533AE4" w14:textId="7018EBE9" w:rsidR="00AB1A0A" w:rsidRDefault="00AB1A0A" w:rsidP="00AB1A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Jan.1450</w:t>
      </w:r>
      <w:r>
        <w:rPr>
          <w:rFonts w:cs="Times New Roman"/>
          <w:szCs w:val="24"/>
        </w:rPr>
        <w:tab/>
        <w:t>He was born in Horsforth.</w:t>
      </w:r>
    </w:p>
    <w:p w14:paraId="51FA0E46" w14:textId="700DB971" w:rsidR="00AB1A0A" w:rsidRDefault="00AB1A0A" w:rsidP="00AB1A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(“UK and Ireland, Find A Grave Index, 1300s – current”)</w:t>
      </w:r>
    </w:p>
    <w:p w14:paraId="66966053" w14:textId="030410AC" w:rsidR="00AB1A0A" w:rsidRDefault="00AB1A0A" w:rsidP="00AB1A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Jan.1525</w:t>
      </w:r>
      <w:r>
        <w:rPr>
          <w:rFonts w:cs="Times New Roman"/>
          <w:szCs w:val="24"/>
        </w:rPr>
        <w:tab/>
        <w:t>He died, in Horsforth.   (ibid.)</w:t>
      </w:r>
    </w:p>
    <w:p w14:paraId="7D8C63BE" w14:textId="77777777" w:rsidR="00AB1A0A" w:rsidRDefault="00AB1A0A" w:rsidP="00AB1A0A">
      <w:pPr>
        <w:pStyle w:val="NoSpacing"/>
        <w:rPr>
          <w:rFonts w:cs="Times New Roman"/>
          <w:szCs w:val="24"/>
        </w:rPr>
      </w:pPr>
    </w:p>
    <w:p w14:paraId="36BACF67" w14:textId="77777777" w:rsidR="00AB1A0A" w:rsidRDefault="00AB1A0A" w:rsidP="00AB1A0A">
      <w:pPr>
        <w:pStyle w:val="NoSpacing"/>
        <w:rPr>
          <w:rFonts w:cs="Times New Roman"/>
          <w:szCs w:val="24"/>
        </w:rPr>
      </w:pPr>
    </w:p>
    <w:p w14:paraId="788B05FC" w14:textId="587D255A" w:rsidR="00AB1A0A" w:rsidRDefault="00AB1A0A" w:rsidP="00AB1A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September 2013</w:t>
      </w:r>
    </w:p>
    <w:p w14:paraId="5534EE03" w14:textId="77777777" w:rsidR="00AB1A0A" w:rsidRPr="00AB1A0A" w:rsidRDefault="00AB1A0A" w:rsidP="00AB1A0A">
      <w:pPr>
        <w:pStyle w:val="NoSpacing"/>
        <w:rPr>
          <w:rFonts w:cs="Times New Roman"/>
          <w:szCs w:val="24"/>
        </w:rPr>
      </w:pPr>
    </w:p>
    <w:p w14:paraId="1A769060" w14:textId="469C807D" w:rsidR="00AB1A0A" w:rsidRPr="00AB1A0A" w:rsidRDefault="00AB1A0A" w:rsidP="00AB1A0A">
      <w:pPr>
        <w:pStyle w:val="NoSpacing"/>
        <w:rPr>
          <w:rFonts w:cs="Times New Roman"/>
          <w:szCs w:val="24"/>
        </w:rPr>
      </w:pPr>
    </w:p>
    <w:p w14:paraId="62DFC892" w14:textId="7C607EFA" w:rsidR="00AB1A0A" w:rsidRPr="00AB1A0A" w:rsidRDefault="00AB1A0A" w:rsidP="00AB1A0A">
      <w:pPr>
        <w:pStyle w:val="NoSpacing"/>
        <w:rPr>
          <w:rFonts w:cs="Times New Roman"/>
          <w:szCs w:val="24"/>
        </w:rPr>
      </w:pPr>
    </w:p>
    <w:p w14:paraId="1BEF70A4" w14:textId="48F4250C" w:rsidR="00AB1A0A" w:rsidRPr="00C73933" w:rsidRDefault="00AB1A0A" w:rsidP="00C73933">
      <w:pPr>
        <w:pStyle w:val="NoSpacing"/>
        <w:rPr>
          <w:rFonts w:cs="Times New Roman"/>
          <w:szCs w:val="24"/>
        </w:rPr>
      </w:pPr>
    </w:p>
    <w:p w14:paraId="4DFF8581" w14:textId="1162BEB6" w:rsidR="00C73933" w:rsidRPr="00C73933" w:rsidRDefault="00C73933" w:rsidP="009139A6">
      <w:pPr>
        <w:pStyle w:val="NoSpacing"/>
        <w:rPr>
          <w:rFonts w:cs="Times New Roman"/>
          <w:szCs w:val="24"/>
        </w:rPr>
      </w:pPr>
    </w:p>
    <w:sectPr w:rsidR="00C73933" w:rsidRPr="00C739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7282C" w14:textId="77777777" w:rsidR="00C73933" w:rsidRDefault="00C73933" w:rsidP="009139A6">
      <w:r>
        <w:separator/>
      </w:r>
    </w:p>
  </w:endnote>
  <w:endnote w:type="continuationSeparator" w:id="0">
    <w:p w14:paraId="271D4AE3" w14:textId="77777777" w:rsidR="00C73933" w:rsidRDefault="00C739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BD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F40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26F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DD4AE" w14:textId="77777777" w:rsidR="00C73933" w:rsidRDefault="00C73933" w:rsidP="009139A6">
      <w:r>
        <w:separator/>
      </w:r>
    </w:p>
  </w:footnote>
  <w:footnote w:type="continuationSeparator" w:id="0">
    <w:p w14:paraId="40CB5AA6" w14:textId="77777777" w:rsidR="00C73933" w:rsidRDefault="00C739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27C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F4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FF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3"/>
    <w:rsid w:val="000033CD"/>
    <w:rsid w:val="000666E0"/>
    <w:rsid w:val="002510B7"/>
    <w:rsid w:val="005C130B"/>
    <w:rsid w:val="00826F5C"/>
    <w:rsid w:val="009139A6"/>
    <w:rsid w:val="009448BB"/>
    <w:rsid w:val="00947624"/>
    <w:rsid w:val="00A3176C"/>
    <w:rsid w:val="00A55F7F"/>
    <w:rsid w:val="00AB1A0A"/>
    <w:rsid w:val="00AE65F8"/>
    <w:rsid w:val="00BA00AB"/>
    <w:rsid w:val="00C7393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E6D7"/>
  <w15:chartTrackingRefBased/>
  <w15:docId w15:val="{8315DE37-092D-4F29-A051-894D877E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2023-08-27T19:46:00Z</dcterms:created>
  <dcterms:modified xsi:type="dcterms:W3CDTF">2023-08-27T20:38:00Z</dcterms:modified>
</cp:coreProperties>
</file>