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6E9A5" w14:textId="043B8E13" w:rsidR="006B2F86" w:rsidRDefault="00DB4654" w:rsidP="00E71FC3">
      <w:pPr>
        <w:pStyle w:val="NoSpacing"/>
      </w:pPr>
      <w:r>
        <w:rPr>
          <w:u w:val="single"/>
        </w:rPr>
        <w:t>Edith GREEN</w:t>
      </w:r>
      <w:r>
        <w:t xml:space="preserve">   </w:t>
      </w:r>
      <w:proofErr w:type="gramStart"/>
      <w:r>
        <w:t xml:space="preserve">   (</w:t>
      </w:r>
      <w:proofErr w:type="gramEnd"/>
      <w:r>
        <w:t>fl.1490)</w:t>
      </w:r>
    </w:p>
    <w:p w14:paraId="7BC61317" w14:textId="78D74F4A" w:rsidR="00DB4654" w:rsidRDefault="00DB4654" w:rsidP="00E71FC3">
      <w:pPr>
        <w:pStyle w:val="NoSpacing"/>
      </w:pPr>
    </w:p>
    <w:p w14:paraId="7709C67C" w14:textId="4D1085F2" w:rsidR="00DB4654" w:rsidRDefault="00DB4654" w:rsidP="00E71FC3">
      <w:pPr>
        <w:pStyle w:val="NoSpacing"/>
      </w:pPr>
    </w:p>
    <w:p w14:paraId="0DEF7B58" w14:textId="6E7D112D" w:rsidR="00DB4654" w:rsidRDefault="00DB4654" w:rsidP="00E71FC3">
      <w:pPr>
        <w:pStyle w:val="NoSpacing"/>
      </w:pPr>
      <w:r>
        <w:t xml:space="preserve">Daughter of Sir William Sandys of the </w:t>
      </w:r>
      <w:proofErr w:type="spellStart"/>
      <w:r>
        <w:t>Vyne</w:t>
      </w:r>
      <w:proofErr w:type="spellEnd"/>
      <w:r>
        <w:t xml:space="preserve"> and Andover, Hampshire(q.v.).  </w:t>
      </w:r>
    </w:p>
    <w:p w14:paraId="4F08DB71" w14:textId="42B69128" w:rsidR="00DB4654" w:rsidRDefault="00DB4654" w:rsidP="00E71FC3">
      <w:pPr>
        <w:pStyle w:val="NoSpacing"/>
      </w:pPr>
      <w:r>
        <w:t>(Peerage 1970 p.12)</w:t>
      </w:r>
    </w:p>
    <w:p w14:paraId="70EB88F7" w14:textId="34C351AD" w:rsidR="00DB4654" w:rsidRDefault="00DB4654" w:rsidP="00E71FC3">
      <w:pPr>
        <w:pStyle w:val="NoSpacing"/>
      </w:pPr>
      <w:r>
        <w:t>1 = Ralph, Lord Neville(q.v.).  (ibid.)</w:t>
      </w:r>
    </w:p>
    <w:p w14:paraId="44213257" w14:textId="4894FAF0" w:rsidR="00DB4654" w:rsidRDefault="00DB4654" w:rsidP="00E71FC3">
      <w:pPr>
        <w:pStyle w:val="NoSpacing"/>
      </w:pPr>
    </w:p>
    <w:p w14:paraId="166BA008" w14:textId="74771F71" w:rsidR="00DB4654" w:rsidRDefault="00DB4654" w:rsidP="00E71FC3">
      <w:pPr>
        <w:pStyle w:val="NoSpacing"/>
      </w:pPr>
      <w:r>
        <w:t>2 = Sir Thomas Darcy(q.v.).   (ibid.)</w:t>
      </w:r>
    </w:p>
    <w:p w14:paraId="18FE34BA" w14:textId="6B399504" w:rsidR="00DB4654" w:rsidRDefault="00DB4654" w:rsidP="00E71FC3">
      <w:pPr>
        <w:pStyle w:val="NoSpacing"/>
      </w:pPr>
    </w:p>
    <w:p w14:paraId="1B16A54E" w14:textId="4ED055B6" w:rsidR="00DB4654" w:rsidRDefault="00DB4654" w:rsidP="00E71FC3">
      <w:pPr>
        <w:pStyle w:val="NoSpacing"/>
      </w:pPr>
    </w:p>
    <w:p w14:paraId="2974FFAF" w14:textId="02AD1561" w:rsidR="00DB4654" w:rsidRPr="00DB4654" w:rsidRDefault="00DB4654" w:rsidP="00E71FC3">
      <w:pPr>
        <w:pStyle w:val="NoSpacing"/>
      </w:pPr>
      <w:r>
        <w:t>17 July 2018</w:t>
      </w:r>
      <w:bookmarkStart w:id="0" w:name="_GoBack"/>
      <w:bookmarkEnd w:id="0"/>
    </w:p>
    <w:sectPr w:rsidR="00DB4654" w:rsidRPr="00DB46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3D9ED" w14:textId="77777777" w:rsidR="00DB4654" w:rsidRDefault="00DB4654" w:rsidP="00E71FC3">
      <w:pPr>
        <w:spacing w:after="0" w:line="240" w:lineRule="auto"/>
      </w:pPr>
      <w:r>
        <w:separator/>
      </w:r>
    </w:p>
  </w:endnote>
  <w:endnote w:type="continuationSeparator" w:id="0">
    <w:p w14:paraId="294E7EDF" w14:textId="77777777" w:rsidR="00DB4654" w:rsidRDefault="00DB46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BAB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E4DAF" w14:textId="77777777" w:rsidR="00DB4654" w:rsidRDefault="00DB4654" w:rsidP="00E71FC3">
      <w:pPr>
        <w:spacing w:after="0" w:line="240" w:lineRule="auto"/>
      </w:pPr>
      <w:r>
        <w:separator/>
      </w:r>
    </w:p>
  </w:footnote>
  <w:footnote w:type="continuationSeparator" w:id="0">
    <w:p w14:paraId="24503167" w14:textId="77777777" w:rsidR="00DB4654" w:rsidRDefault="00DB46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654"/>
    <w:rsid w:val="001A7C09"/>
    <w:rsid w:val="00577BD5"/>
    <w:rsid w:val="00656CBA"/>
    <w:rsid w:val="006A1F77"/>
    <w:rsid w:val="00733BE7"/>
    <w:rsid w:val="00AB52E8"/>
    <w:rsid w:val="00B16D3F"/>
    <w:rsid w:val="00BB41AC"/>
    <w:rsid w:val="00DB465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5F62F"/>
  <w15:chartTrackingRefBased/>
  <w15:docId w15:val="{5888F8BD-67AF-42D2-82F0-85D76FA3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2018-07-17T11:05:00Z</dcterms:created>
  <dcterms:modified xsi:type="dcterms:W3CDTF">2018-07-17T11:08:00Z</dcterms:modified>
</cp:coreProperties>
</file>