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E49B8" w14:textId="5345ADC0" w:rsidR="006B2F86" w:rsidRDefault="00AC15EB" w:rsidP="00E71FC3">
      <w:pPr>
        <w:pStyle w:val="NoSpacing"/>
      </w:pPr>
      <w:r>
        <w:rPr>
          <w:u w:val="single"/>
        </w:rPr>
        <w:t>Alice GREEN</w:t>
      </w:r>
      <w:r>
        <w:t xml:space="preserve">  </w:t>
      </w:r>
      <w:proofErr w:type="gramStart"/>
      <w:r>
        <w:t xml:space="preserve">   (</w:t>
      </w:r>
      <w:proofErr w:type="gramEnd"/>
      <w:r>
        <w:t>fl.1440)</w:t>
      </w:r>
    </w:p>
    <w:p w14:paraId="332792D1" w14:textId="10381D44" w:rsidR="00AC15EB" w:rsidRDefault="00AC15EB" w:rsidP="00E71FC3">
      <w:pPr>
        <w:pStyle w:val="NoSpacing"/>
      </w:pPr>
    </w:p>
    <w:p w14:paraId="53C77C2A" w14:textId="26F33585" w:rsidR="00AC15EB" w:rsidRDefault="00AC15EB" w:rsidP="00E71FC3">
      <w:pPr>
        <w:pStyle w:val="NoSpacing"/>
      </w:pPr>
    </w:p>
    <w:p w14:paraId="5B58F61F" w14:textId="7FFC9087" w:rsidR="00AC15EB" w:rsidRDefault="00AC15EB" w:rsidP="00E71FC3">
      <w:pPr>
        <w:pStyle w:val="NoSpacing"/>
      </w:pPr>
      <w:r>
        <w:t xml:space="preserve">Daughter of Walter Green of </w:t>
      </w:r>
      <w:proofErr w:type="gramStart"/>
      <w:r>
        <w:t>Hayes(</w:t>
      </w:r>
      <w:proofErr w:type="gramEnd"/>
      <w:r>
        <w:t>d.1456) and his second wife, Elizabeth Warner(q.v.).</w:t>
      </w:r>
    </w:p>
    <w:p w14:paraId="174191B1" w14:textId="5D7DE0B4" w:rsidR="00AC15EB" w:rsidRDefault="00AC15EB" w:rsidP="00E71FC3">
      <w:pPr>
        <w:pStyle w:val="NoSpacing"/>
      </w:pPr>
      <w:r>
        <w:t>(H.O.C. III pp.231-2)</w:t>
      </w:r>
    </w:p>
    <w:p w14:paraId="412239D3" w14:textId="202B91EC" w:rsidR="00AC15EB" w:rsidRDefault="00AC15EB" w:rsidP="00E71FC3">
      <w:pPr>
        <w:pStyle w:val="NoSpacing"/>
      </w:pPr>
      <w:r>
        <w:t xml:space="preserve">1 = John </w:t>
      </w:r>
      <w:proofErr w:type="spellStart"/>
      <w:r>
        <w:t>Arderne</w:t>
      </w:r>
      <w:proofErr w:type="spellEnd"/>
      <w:r>
        <w:t xml:space="preserve"> of Legh, Surrey.  (H.P. p.394)</w:t>
      </w:r>
    </w:p>
    <w:p w14:paraId="4289DF07" w14:textId="3E3DF6A5" w:rsidR="00AC15EB" w:rsidRDefault="00AC15EB" w:rsidP="00E71FC3">
      <w:pPr>
        <w:pStyle w:val="NoSpacing"/>
      </w:pPr>
    </w:p>
    <w:p w14:paraId="6A2BEF61" w14:textId="0DCE6377" w:rsidR="00AC15EB" w:rsidRDefault="00AC15EB" w:rsidP="00E71FC3">
      <w:pPr>
        <w:pStyle w:val="NoSpacing"/>
      </w:pPr>
      <w:r>
        <w:t xml:space="preserve">2 = John </w:t>
      </w:r>
      <w:proofErr w:type="spellStart"/>
      <w:r>
        <w:t>Holgrave</w:t>
      </w:r>
      <w:proofErr w:type="spellEnd"/>
      <w:r>
        <w:t xml:space="preserve"> of Surrey(q.v.).   (ibid.)</w:t>
      </w:r>
    </w:p>
    <w:p w14:paraId="41CA7B5C" w14:textId="0FEB5BEE" w:rsidR="00AC15EB" w:rsidRDefault="00AC15EB" w:rsidP="00E71FC3">
      <w:pPr>
        <w:pStyle w:val="NoSpacing"/>
      </w:pPr>
    </w:p>
    <w:p w14:paraId="53327554" w14:textId="51CBF660" w:rsidR="00AC15EB" w:rsidRDefault="00AC15EB" w:rsidP="00E71FC3">
      <w:pPr>
        <w:pStyle w:val="NoSpacing"/>
      </w:pPr>
    </w:p>
    <w:p w14:paraId="18B79911" w14:textId="1A581EF7" w:rsidR="00AC15EB" w:rsidRPr="00AC15EB" w:rsidRDefault="00AC15EB" w:rsidP="00E71FC3">
      <w:pPr>
        <w:pStyle w:val="NoSpacing"/>
      </w:pPr>
      <w:r>
        <w:t>17 July 2018</w:t>
      </w:r>
      <w:bookmarkStart w:id="0" w:name="_GoBack"/>
      <w:bookmarkEnd w:id="0"/>
    </w:p>
    <w:sectPr w:rsidR="00AC15EB" w:rsidRPr="00AC15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2DD36" w14:textId="77777777" w:rsidR="00AC15EB" w:rsidRDefault="00AC15EB" w:rsidP="00E71FC3">
      <w:pPr>
        <w:spacing w:after="0" w:line="240" w:lineRule="auto"/>
      </w:pPr>
      <w:r>
        <w:separator/>
      </w:r>
    </w:p>
  </w:endnote>
  <w:endnote w:type="continuationSeparator" w:id="0">
    <w:p w14:paraId="37778E60" w14:textId="77777777" w:rsidR="00AC15EB" w:rsidRDefault="00AC15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8747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ED0B7" w14:textId="77777777" w:rsidR="00AC15EB" w:rsidRDefault="00AC15EB" w:rsidP="00E71FC3">
      <w:pPr>
        <w:spacing w:after="0" w:line="240" w:lineRule="auto"/>
      </w:pPr>
      <w:r>
        <w:separator/>
      </w:r>
    </w:p>
  </w:footnote>
  <w:footnote w:type="continuationSeparator" w:id="0">
    <w:p w14:paraId="26198263" w14:textId="77777777" w:rsidR="00AC15EB" w:rsidRDefault="00AC15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EB"/>
    <w:rsid w:val="001A7C09"/>
    <w:rsid w:val="00577BD5"/>
    <w:rsid w:val="00656CBA"/>
    <w:rsid w:val="006A1F77"/>
    <w:rsid w:val="00733BE7"/>
    <w:rsid w:val="00AB52E8"/>
    <w:rsid w:val="00AC15EB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AE196"/>
  <w15:chartTrackingRefBased/>
  <w15:docId w15:val="{DF93EC97-8EE1-4CCB-ACF7-DAEADFC7E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2018-07-17T10:23:00Z</dcterms:created>
  <dcterms:modified xsi:type="dcterms:W3CDTF">2018-07-17T10:27:00Z</dcterms:modified>
</cp:coreProperties>
</file>