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98CFD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GREYVE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27C278CA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6AA09DAB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ECDA37B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20570EA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45C98292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EA2F267" w14:textId="77777777" w:rsidR="00A12741" w:rsidRDefault="00A12741" w:rsidP="00A1274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2C3A51AE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45C4824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348754D" w14:textId="77777777" w:rsidR="00A12741" w:rsidRDefault="00A12741" w:rsidP="00A127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60391E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4BA3A" w14:textId="77777777" w:rsidR="00A12741" w:rsidRDefault="00A12741" w:rsidP="009139A6">
      <w:r>
        <w:separator/>
      </w:r>
    </w:p>
  </w:endnote>
  <w:endnote w:type="continuationSeparator" w:id="0">
    <w:p w14:paraId="649562A0" w14:textId="77777777" w:rsidR="00A12741" w:rsidRDefault="00A127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52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AE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917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347A8" w14:textId="77777777" w:rsidR="00A12741" w:rsidRDefault="00A12741" w:rsidP="009139A6">
      <w:r>
        <w:separator/>
      </w:r>
    </w:p>
  </w:footnote>
  <w:footnote w:type="continuationSeparator" w:id="0">
    <w:p w14:paraId="04AB5E74" w14:textId="77777777" w:rsidR="00A12741" w:rsidRDefault="00A127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9B4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51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78C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41"/>
    <w:rsid w:val="000666E0"/>
    <w:rsid w:val="002510B7"/>
    <w:rsid w:val="005C130B"/>
    <w:rsid w:val="00826F5C"/>
    <w:rsid w:val="009139A6"/>
    <w:rsid w:val="009448BB"/>
    <w:rsid w:val="00947624"/>
    <w:rsid w:val="00A1274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D52AA"/>
  <w15:chartTrackingRefBased/>
  <w15:docId w15:val="{66B343D5-F6E4-4C52-A1A3-5BCDE6E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74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2023-03-29T20:32:00Z</dcterms:created>
  <dcterms:modified xsi:type="dcterms:W3CDTF">2023-03-29T20:32:00Z</dcterms:modified>
</cp:coreProperties>
</file>