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A3C" w:rsidRDefault="004A5A3C" w:rsidP="004A5A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GREYVE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A5A3C" w:rsidRDefault="004A5A3C" w:rsidP="004A5A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Boston, Lincolnshire. Mercer.</w:t>
      </w:r>
    </w:p>
    <w:p w:rsidR="004A5A3C" w:rsidRDefault="004A5A3C" w:rsidP="004A5A3C">
      <w:pPr>
        <w:jc w:val="both"/>
        <w:rPr>
          <w:rFonts w:ascii="Times New Roman" w:hAnsi="Times New Roman" w:cs="Times New Roman"/>
        </w:rPr>
      </w:pPr>
    </w:p>
    <w:p w:rsidR="004A5A3C" w:rsidRDefault="004A5A3C" w:rsidP="004A5A3C">
      <w:pPr>
        <w:jc w:val="both"/>
        <w:rPr>
          <w:rFonts w:ascii="Times New Roman" w:hAnsi="Times New Roman" w:cs="Times New Roman"/>
        </w:rPr>
      </w:pPr>
    </w:p>
    <w:p w:rsidR="004A5A3C" w:rsidRDefault="004A5A3C" w:rsidP="004A5A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Meres(q.v.) brought a plaint of debt against him, John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>,</w:t>
      </w:r>
    </w:p>
    <w:p w:rsidR="004A5A3C" w:rsidRDefault="004A5A3C" w:rsidP="004A5A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 xml:space="preserve">, William </w:t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 xml:space="preserve">, senior, 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 xml:space="preserve">(q.v.) and William </w:t>
      </w:r>
    </w:p>
    <w:p w:rsidR="004A5A3C" w:rsidRDefault="004A5A3C" w:rsidP="004A5A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Greyve</w:t>
      </w:r>
      <w:proofErr w:type="spellEnd"/>
      <w:r>
        <w:rPr>
          <w:rFonts w:ascii="Times New Roman" w:hAnsi="Times New Roman" w:cs="Times New Roman"/>
        </w:rPr>
        <w:t xml:space="preserve">(q.v.), junior, of </w:t>
      </w:r>
      <w:proofErr w:type="spellStart"/>
      <w:r>
        <w:rPr>
          <w:rFonts w:ascii="Times New Roman" w:hAnsi="Times New Roman" w:cs="Times New Roman"/>
        </w:rPr>
        <w:t>Quadring</w:t>
      </w:r>
      <w:proofErr w:type="spellEnd"/>
      <w:r>
        <w:rPr>
          <w:rFonts w:ascii="Times New Roman" w:hAnsi="Times New Roman" w:cs="Times New Roman"/>
        </w:rPr>
        <w:t xml:space="preserve">(q.v.).   </w:t>
      </w:r>
    </w:p>
    <w:p w:rsidR="004A5A3C" w:rsidRDefault="004A5A3C" w:rsidP="004A5A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(</w:t>
      </w:r>
      <w:hyperlink r:id="rId6" w:history="1">
        <w:r w:rsidRPr="00183DD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A5A3C" w:rsidRDefault="004A5A3C" w:rsidP="004A5A3C">
      <w:pPr>
        <w:jc w:val="both"/>
        <w:rPr>
          <w:rFonts w:ascii="Times New Roman" w:hAnsi="Times New Roman" w:cs="Times New Roman"/>
        </w:rPr>
      </w:pPr>
    </w:p>
    <w:p w:rsidR="004A5A3C" w:rsidRDefault="004A5A3C" w:rsidP="004A5A3C">
      <w:pPr>
        <w:jc w:val="both"/>
        <w:rPr>
          <w:rFonts w:ascii="Times New Roman" w:hAnsi="Times New Roman" w:cs="Times New Roman"/>
        </w:rPr>
      </w:pPr>
    </w:p>
    <w:p w:rsidR="004A5A3C" w:rsidRDefault="004A5A3C" w:rsidP="004A5A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April 2018</w:t>
      </w:r>
    </w:p>
    <w:p w:rsidR="004A5A3C" w:rsidRPr="00E71FC3" w:rsidRDefault="006F0F80" w:rsidP="00E71FC3">
      <w:pPr>
        <w:pStyle w:val="NoSpacing"/>
      </w:pPr>
      <w:r>
        <w:t xml:space="preserve"> </w:t>
      </w:r>
      <w:bookmarkStart w:id="0" w:name="_GoBack"/>
      <w:bookmarkEnd w:id="0"/>
    </w:p>
    <w:sectPr w:rsidR="004A5A3C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A3C" w:rsidRDefault="004A5A3C" w:rsidP="00E71FC3">
      <w:r>
        <w:separator/>
      </w:r>
    </w:p>
  </w:endnote>
  <w:endnote w:type="continuationSeparator" w:id="0">
    <w:p w:rsidR="004A5A3C" w:rsidRDefault="004A5A3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A3C" w:rsidRPr="00E71FC3" w:rsidRDefault="004A5A3C">
    <w:pPr>
      <w:pStyle w:val="Footer"/>
    </w:pPr>
    <w:r>
      <w:t xml:space="preserve">Compilation 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A3C" w:rsidRDefault="004A5A3C" w:rsidP="00E71FC3">
      <w:r>
        <w:separator/>
      </w:r>
    </w:p>
  </w:footnote>
  <w:footnote w:type="continuationSeparator" w:id="0">
    <w:p w:rsidR="004A5A3C" w:rsidRDefault="004A5A3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A3C"/>
    <w:rsid w:val="001A7C09"/>
    <w:rsid w:val="004A5A3C"/>
    <w:rsid w:val="00577BD5"/>
    <w:rsid w:val="00656CBA"/>
    <w:rsid w:val="006A1F77"/>
    <w:rsid w:val="006F0F80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858B5"/>
  <w15:chartTrackingRefBased/>
  <w15:docId w15:val="{3E565731-3A96-44E9-A8EA-D57C45F8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A3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A5A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2018-05-31T19:29:00Z</dcterms:created>
  <dcterms:modified xsi:type="dcterms:W3CDTF">2018-05-31T20:11:00Z</dcterms:modified>
</cp:coreProperties>
</file>