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GREYVE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Mendham, Suffolk,</w:t>
      </w:r>
    </w:p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21-56)</w:t>
      </w:r>
    </w:p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22E" w:rsidRDefault="0067322E" w:rsidP="00673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67322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6732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22E" w:rsidRDefault="0067322E" w:rsidP="00564E3C">
      <w:pPr>
        <w:spacing w:after="0" w:line="240" w:lineRule="auto"/>
      </w:pPr>
      <w:r>
        <w:separator/>
      </w:r>
    </w:p>
  </w:endnote>
  <w:endnote w:type="continuationSeparator" w:id="0">
    <w:p w:rsidR="0067322E" w:rsidRDefault="0067322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7322E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22E" w:rsidRDefault="0067322E" w:rsidP="00564E3C">
      <w:pPr>
        <w:spacing w:after="0" w:line="240" w:lineRule="auto"/>
      </w:pPr>
      <w:r>
        <w:separator/>
      </w:r>
    </w:p>
  </w:footnote>
  <w:footnote w:type="continuationSeparator" w:id="0">
    <w:p w:rsidR="0067322E" w:rsidRDefault="0067322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2E"/>
    <w:rsid w:val="00372DC6"/>
    <w:rsid w:val="00564E3C"/>
    <w:rsid w:val="0064591D"/>
    <w:rsid w:val="0067322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4D9A0"/>
  <w15:chartTrackingRefBased/>
  <w15:docId w15:val="{AF7ED0FF-6157-40F4-9C90-F8A36E31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6732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2015-10-17T17:40:00Z</dcterms:created>
  <dcterms:modified xsi:type="dcterms:W3CDTF">2015-10-17T17:41:00Z</dcterms:modified>
</cp:coreProperties>
</file>