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417FC" w14:textId="234FE55E" w:rsidR="00927F55" w:rsidRDefault="00927F55" w:rsidP="00927F55">
      <w:pPr>
        <w:pStyle w:val="NoSpacing"/>
      </w:pPr>
      <w:r>
        <w:rPr>
          <w:u w:val="single"/>
        </w:rPr>
        <w:t>John GREYSTON</w:t>
      </w:r>
      <w:r>
        <w:t xml:space="preserve">       </w:t>
      </w:r>
      <w:r>
        <w:t>(fl.14</w:t>
      </w:r>
      <w:r>
        <w:t>0</w:t>
      </w:r>
      <w:r>
        <w:t>6)</w:t>
      </w:r>
    </w:p>
    <w:p w14:paraId="5ED9014D" w14:textId="77777777" w:rsidR="00927F55" w:rsidRDefault="00927F55" w:rsidP="00927F55">
      <w:pPr>
        <w:pStyle w:val="NoSpacing"/>
      </w:pPr>
      <w:r>
        <w:t>of the diocese of Exeter.</w:t>
      </w:r>
    </w:p>
    <w:p w14:paraId="4613D03F" w14:textId="77777777" w:rsidR="00927F55" w:rsidRDefault="00927F55" w:rsidP="00927F55">
      <w:pPr>
        <w:pStyle w:val="NoSpacing"/>
      </w:pPr>
    </w:p>
    <w:p w14:paraId="0BF7A623" w14:textId="77777777" w:rsidR="00927F55" w:rsidRDefault="00927F55" w:rsidP="00927F55">
      <w:pPr>
        <w:pStyle w:val="NoSpacing"/>
      </w:pPr>
    </w:p>
    <w:p w14:paraId="1889B5AA" w14:textId="036D1ED8" w:rsidR="00927F55" w:rsidRDefault="00927F55" w:rsidP="00927F55">
      <w:pPr>
        <w:pStyle w:val="NoSpacing"/>
        <w:ind w:left="1440" w:hanging="1440"/>
      </w:pPr>
      <w:r>
        <w:t>18 Dec.1406</w:t>
      </w:r>
      <w:r>
        <w:tab/>
        <w:t>He was ordained to his first tonsure</w:t>
      </w:r>
      <w:r>
        <w:t xml:space="preserve"> with a dispensation, as he was illegitimate.</w:t>
      </w:r>
      <w:r>
        <w:t xml:space="preserve">   (“Stafford Register”  pp.432 and 42</w:t>
      </w:r>
      <w:r>
        <w:t>6</w:t>
      </w:r>
      <w:bookmarkStart w:id="0" w:name="_GoBack"/>
      <w:bookmarkEnd w:id="0"/>
      <w:r>
        <w:t>)</w:t>
      </w:r>
    </w:p>
    <w:p w14:paraId="760B096E" w14:textId="77777777" w:rsidR="00927F55" w:rsidRDefault="00927F55" w:rsidP="00927F55">
      <w:pPr>
        <w:pStyle w:val="NoSpacing"/>
      </w:pPr>
    </w:p>
    <w:p w14:paraId="2075C207" w14:textId="77777777" w:rsidR="00927F55" w:rsidRDefault="00927F55" w:rsidP="00927F55">
      <w:pPr>
        <w:pStyle w:val="NoSpacing"/>
      </w:pPr>
    </w:p>
    <w:p w14:paraId="60A1488E" w14:textId="77777777" w:rsidR="00927F55" w:rsidRPr="005E45B6" w:rsidRDefault="00927F55" w:rsidP="00927F55">
      <w:pPr>
        <w:pStyle w:val="NoSpacing"/>
      </w:pPr>
      <w:r>
        <w:t>2 November 2019</w:t>
      </w:r>
    </w:p>
    <w:p w14:paraId="2EFB9377" w14:textId="50E3FF40" w:rsidR="006B2F86" w:rsidRPr="00927F55" w:rsidRDefault="00927F55" w:rsidP="00E71FC3">
      <w:pPr>
        <w:pStyle w:val="NoSpacing"/>
      </w:pPr>
    </w:p>
    <w:sectPr w:rsidR="006B2F86" w:rsidRPr="00927F55" w:rsidSect="00927F55">
      <w:footerReference w:type="default" r:id="rId6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5C67D" w14:textId="77777777" w:rsidR="00927F55" w:rsidRDefault="00927F55" w:rsidP="00E71FC3">
      <w:pPr>
        <w:spacing w:after="0" w:line="240" w:lineRule="auto"/>
      </w:pPr>
      <w:r>
        <w:separator/>
      </w:r>
    </w:p>
  </w:endnote>
  <w:endnote w:type="continuationSeparator" w:id="0">
    <w:p w14:paraId="3AEDDA82" w14:textId="77777777" w:rsidR="00927F55" w:rsidRDefault="00927F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BDF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51B2B" w14:textId="77777777" w:rsidR="00927F55" w:rsidRDefault="00927F55" w:rsidP="00E71FC3">
      <w:pPr>
        <w:spacing w:after="0" w:line="240" w:lineRule="auto"/>
      </w:pPr>
      <w:r>
        <w:separator/>
      </w:r>
    </w:p>
  </w:footnote>
  <w:footnote w:type="continuationSeparator" w:id="0">
    <w:p w14:paraId="2A104B93" w14:textId="77777777" w:rsidR="00927F55" w:rsidRDefault="00927F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F55"/>
    <w:rsid w:val="001A7C09"/>
    <w:rsid w:val="00577BD5"/>
    <w:rsid w:val="00656CBA"/>
    <w:rsid w:val="006A1F77"/>
    <w:rsid w:val="00733BE7"/>
    <w:rsid w:val="00927F5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AB37F"/>
  <w15:chartTrackingRefBased/>
  <w15:docId w15:val="{D36A7DAD-83CD-441D-AA59-700F5CEE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2019-11-02T17:41:00Z</dcterms:created>
  <dcterms:modified xsi:type="dcterms:W3CDTF">2019-11-02T17:43:00Z</dcterms:modified>
</cp:coreProperties>
</file>