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C6B" w:rsidRDefault="00D64C6B" w:rsidP="00D64C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Vebatus GREYSTEK</w:t>
      </w:r>
      <w:r>
        <w:rPr>
          <w:rFonts w:ascii="Times New Roman" w:hAnsi="Times New Roman" w:cs="Times New Roman"/>
          <w:sz w:val="24"/>
          <w:szCs w:val="24"/>
        </w:rPr>
        <w:t xml:space="preserve">     (fl.1470)</w:t>
      </w:r>
    </w:p>
    <w:p w:rsidR="00D64C6B" w:rsidRDefault="00D64C6B" w:rsidP="00D64C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York.</w:t>
      </w:r>
    </w:p>
    <w:p w:rsidR="00D64C6B" w:rsidRDefault="00D64C6B" w:rsidP="00D64C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4C6B" w:rsidRDefault="00D64C6B" w:rsidP="00D64C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4C6B" w:rsidRDefault="00D64C6B" w:rsidP="00D64C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Apr.1470</w:t>
      </w:r>
      <w:r>
        <w:rPr>
          <w:rFonts w:ascii="Times New Roman" w:hAnsi="Times New Roman" w:cs="Times New Roman"/>
          <w:sz w:val="24"/>
          <w:szCs w:val="24"/>
        </w:rPr>
        <w:tab/>
        <w:t>He and Elizabeth Grey(q.v.) wished to marry, but since they were related</w:t>
      </w:r>
    </w:p>
    <w:p w:rsidR="00D64C6B" w:rsidRDefault="00D64C6B" w:rsidP="00D64C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twice in the third and twice in the fourth degrees of consanguinity they</w:t>
      </w:r>
    </w:p>
    <w:p w:rsidR="00D64C6B" w:rsidRDefault="00D64C6B" w:rsidP="00D64C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requested a dispensation that they may do so, with legitimation of any issue.</w:t>
      </w:r>
    </w:p>
    <w:p w:rsidR="00D64C6B" w:rsidRDefault="00D64C6B" w:rsidP="00D64C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Approved.</w:t>
      </w:r>
    </w:p>
    <w:p w:rsidR="00D64C6B" w:rsidRDefault="00D64C6B" w:rsidP="00D64C6B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p.21)</w:t>
      </w:r>
    </w:p>
    <w:p w:rsidR="00D64C6B" w:rsidRDefault="00D64C6B" w:rsidP="00D64C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4C6B" w:rsidRDefault="00D64C6B" w:rsidP="00D64C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4C6B" w:rsidRDefault="00D64C6B" w:rsidP="00D64C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4C6B" w:rsidRDefault="00D64C6B" w:rsidP="00564E3C">
      <w:pPr>
        <w:spacing w:after="0" w:line="240" w:lineRule="auto"/>
      </w:pPr>
      <w:r>
        <w:separator/>
      </w:r>
    </w:p>
  </w:endnote>
  <w:endnote w:type="continuationSeparator" w:id="0">
    <w:p w:rsidR="00D64C6B" w:rsidRDefault="00D64C6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64C6B">
      <w:rPr>
        <w:rFonts w:ascii="Times New Roman" w:hAnsi="Times New Roman" w:cs="Times New Roman"/>
        <w:noProof/>
        <w:sz w:val="24"/>
        <w:szCs w:val="24"/>
      </w:rPr>
      <w:t>25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4C6B" w:rsidRDefault="00D64C6B" w:rsidP="00564E3C">
      <w:pPr>
        <w:spacing w:after="0" w:line="240" w:lineRule="auto"/>
      </w:pPr>
      <w:r>
        <w:separator/>
      </w:r>
    </w:p>
  </w:footnote>
  <w:footnote w:type="continuationSeparator" w:id="0">
    <w:p w:rsidR="00D64C6B" w:rsidRDefault="00D64C6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C6B"/>
    <w:rsid w:val="00372DC6"/>
    <w:rsid w:val="00564E3C"/>
    <w:rsid w:val="0064591D"/>
    <w:rsid w:val="00D64C6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2F0D99-C0CC-4906-BF79-3DF3B8A3B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2016-01-25T21:16:00Z</dcterms:created>
  <dcterms:modified xsi:type="dcterms:W3CDTF">2016-01-25T21:17:00Z</dcterms:modified>
</cp:coreProperties>
</file>