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D92DD" w14:textId="77777777" w:rsidR="00AA5AF5" w:rsidRDefault="00AA5AF5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GREYSON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F80DBE" w14:textId="77777777" w:rsidR="00AA5AF5" w:rsidRDefault="00AA5AF5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Plymouth. Gentleman.</w:t>
      </w:r>
    </w:p>
    <w:p w14:paraId="2F33E341" w14:textId="77777777" w:rsidR="00AA5AF5" w:rsidRDefault="00AA5AF5" w:rsidP="00AA5AF5">
      <w:pPr>
        <w:rPr>
          <w:rFonts w:ascii="Times New Roman" w:hAnsi="Times New Roman" w:cs="Times New Roman"/>
        </w:rPr>
      </w:pPr>
    </w:p>
    <w:p w14:paraId="74A1F50C" w14:textId="77777777" w:rsidR="00AA5AF5" w:rsidRDefault="00AA5AF5" w:rsidP="00AA5AF5">
      <w:pPr>
        <w:rPr>
          <w:rFonts w:ascii="Times New Roman" w:hAnsi="Times New Roman" w:cs="Times New Roman"/>
        </w:rPr>
      </w:pPr>
    </w:p>
    <w:p w14:paraId="0442D5A8" w14:textId="77777777" w:rsidR="00AA5AF5" w:rsidRDefault="00AA5AF5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Alice(q.v.).</w:t>
      </w:r>
    </w:p>
    <w:p w14:paraId="130B5118" w14:textId="77777777" w:rsidR="00AA5AF5" w:rsidRDefault="00AA5AF5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432CF00" w14:textId="77777777" w:rsidR="00AA5AF5" w:rsidRDefault="00AA5AF5" w:rsidP="00AA5AF5">
      <w:pPr>
        <w:rPr>
          <w:rFonts w:ascii="Times New Roman" w:hAnsi="Times New Roman" w:cs="Times New Roman"/>
        </w:rPr>
      </w:pPr>
    </w:p>
    <w:p w14:paraId="1C3BFF34" w14:textId="73817E00" w:rsidR="00AA5AF5" w:rsidRDefault="00AA5AF5" w:rsidP="00AA5AF5">
      <w:pPr>
        <w:rPr>
          <w:rFonts w:ascii="Times New Roman" w:hAnsi="Times New Roman" w:cs="Times New Roman"/>
        </w:rPr>
      </w:pPr>
    </w:p>
    <w:p w14:paraId="2A965E05" w14:textId="77777777" w:rsidR="00FD30A1" w:rsidRDefault="00FD30A1" w:rsidP="00FD30A1">
      <w:pPr>
        <w:pStyle w:val="NoSpacing"/>
      </w:pPr>
    </w:p>
    <w:p w14:paraId="65A1AF18" w14:textId="77777777" w:rsidR="00FD30A1" w:rsidRDefault="00FD30A1" w:rsidP="00FD30A1">
      <w:pPr>
        <w:pStyle w:val="NoSpacing"/>
      </w:pPr>
      <w:r>
        <w:t>13 Aug.1483</w:t>
      </w:r>
      <w:r>
        <w:tab/>
        <w:t>He was appointed to levy and collect customs duties on wools, hides</w:t>
      </w:r>
    </w:p>
    <w:p w14:paraId="06C71E4A" w14:textId="77777777" w:rsidR="00FD30A1" w:rsidRDefault="00FD30A1" w:rsidP="00FD30A1">
      <w:pPr>
        <w:pStyle w:val="NoSpacing"/>
      </w:pPr>
      <w:r>
        <w:tab/>
      </w:r>
      <w:r>
        <w:tab/>
        <w:t>and woolfells in Dartmouth and all adjacent ports and places.</w:t>
      </w:r>
    </w:p>
    <w:p w14:paraId="49CBCD78" w14:textId="28C20137" w:rsidR="00FD30A1" w:rsidRDefault="00FD30A1" w:rsidP="00FD30A1">
      <w:pPr>
        <w:pStyle w:val="NoSpacing"/>
      </w:pPr>
      <w:r>
        <w:tab/>
      </w:r>
      <w:r>
        <w:tab/>
        <w:t>(C.F.R. 1471-85 p.263)</w:t>
      </w:r>
    </w:p>
    <w:p w14:paraId="44BA3D51" w14:textId="77777777" w:rsidR="00AA5AF5" w:rsidRDefault="00AA5AF5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Morgan </w:t>
      </w:r>
      <w:proofErr w:type="spellStart"/>
      <w:r>
        <w:rPr>
          <w:rFonts w:ascii="Times New Roman" w:hAnsi="Times New Roman" w:cs="Times New Roman"/>
        </w:rPr>
        <w:t>Kydwelly</w:t>
      </w:r>
      <w:proofErr w:type="spellEnd"/>
      <w:r>
        <w:rPr>
          <w:rFonts w:ascii="Times New Roman" w:hAnsi="Times New Roman" w:cs="Times New Roman"/>
        </w:rPr>
        <w:t xml:space="preserve">(q.v.), as the administrator of Morris </w:t>
      </w:r>
      <w:proofErr w:type="spellStart"/>
      <w:r>
        <w:rPr>
          <w:rFonts w:ascii="Times New Roman" w:hAnsi="Times New Roman" w:cs="Times New Roman"/>
        </w:rPr>
        <w:t>Kydwelly</w:t>
      </w:r>
      <w:proofErr w:type="spellEnd"/>
      <w:r>
        <w:rPr>
          <w:rFonts w:ascii="Times New Roman" w:hAnsi="Times New Roman" w:cs="Times New Roman"/>
        </w:rPr>
        <w:t>(q.v.),</w:t>
      </w:r>
    </w:p>
    <w:p w14:paraId="37CF1495" w14:textId="66E42A78" w:rsidR="00AA5AF5" w:rsidRDefault="00AA5AF5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trespass and taking against them.  </w:t>
      </w:r>
    </w:p>
    <w:p w14:paraId="5A3E272B" w14:textId="45C3C4CF" w:rsidR="00FD30A1" w:rsidRDefault="00FD30A1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hyperlink r:id="rId7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E556EE6" w14:textId="77777777" w:rsidR="00AA5AF5" w:rsidRDefault="00AA5AF5" w:rsidP="00AA5AF5">
      <w:pPr>
        <w:rPr>
          <w:rFonts w:ascii="Times New Roman" w:hAnsi="Times New Roman" w:cs="Times New Roman"/>
        </w:rPr>
      </w:pPr>
    </w:p>
    <w:p w14:paraId="4E8C2E11" w14:textId="77777777" w:rsidR="00AA5AF5" w:rsidRDefault="00AA5AF5" w:rsidP="00AA5AF5">
      <w:pPr>
        <w:rPr>
          <w:rFonts w:ascii="Times New Roman" w:hAnsi="Times New Roman" w:cs="Times New Roman"/>
        </w:rPr>
      </w:pPr>
    </w:p>
    <w:p w14:paraId="72D02B13" w14:textId="7B9F345D" w:rsidR="00AA5AF5" w:rsidRDefault="00AA5AF5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14:paraId="25A8C1C6" w14:textId="3F18EF4A" w:rsidR="00FD30A1" w:rsidRDefault="00FD30A1" w:rsidP="00AA5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 April 2020</w:t>
      </w:r>
      <w:bookmarkStart w:id="0" w:name="_GoBack"/>
      <w:bookmarkEnd w:id="0"/>
    </w:p>
    <w:p w14:paraId="37115D22" w14:textId="77777777" w:rsidR="006B2F86" w:rsidRPr="00AA5AF5" w:rsidRDefault="00FD30A1" w:rsidP="00AA5AF5"/>
    <w:sectPr w:rsidR="006B2F86" w:rsidRPr="00AA5AF5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8BB0D" w14:textId="77777777" w:rsidR="00AA5AF5" w:rsidRDefault="00AA5AF5" w:rsidP="00E71FC3">
      <w:r>
        <w:separator/>
      </w:r>
    </w:p>
  </w:endnote>
  <w:endnote w:type="continuationSeparator" w:id="0">
    <w:p w14:paraId="0FF8F076" w14:textId="77777777" w:rsidR="00AA5AF5" w:rsidRDefault="00AA5A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45C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EA41D" w14:textId="77777777" w:rsidR="00AA5AF5" w:rsidRDefault="00AA5AF5" w:rsidP="00E71FC3">
      <w:r>
        <w:separator/>
      </w:r>
    </w:p>
  </w:footnote>
  <w:footnote w:type="continuationSeparator" w:id="0">
    <w:p w14:paraId="1C904D06" w14:textId="77777777" w:rsidR="00AA5AF5" w:rsidRDefault="00AA5A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F5"/>
    <w:rsid w:val="001A7C09"/>
    <w:rsid w:val="00577BD5"/>
    <w:rsid w:val="00656CBA"/>
    <w:rsid w:val="006A1F77"/>
    <w:rsid w:val="00733BE7"/>
    <w:rsid w:val="00AA5AF5"/>
    <w:rsid w:val="00AB52E8"/>
    <w:rsid w:val="00B16D3F"/>
    <w:rsid w:val="00BB41AC"/>
    <w:rsid w:val="00E71FC3"/>
    <w:rsid w:val="00EF4813"/>
    <w:rsid w:val="00FD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1A488"/>
  <w15:chartTrackingRefBased/>
  <w15:docId w15:val="{D3F931C2-808E-4CA9-9F43-2E797A34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A5A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2018-03-11T18:40:00Z</dcterms:created>
  <dcterms:modified xsi:type="dcterms:W3CDTF">2020-04-02T10:37:00Z</dcterms:modified>
</cp:coreProperties>
</file>