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59E30" w14:textId="77777777" w:rsidR="00D027DE" w:rsidRDefault="00D027DE" w:rsidP="00D027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GREYSON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2528450" w14:textId="77777777" w:rsidR="00D027DE" w:rsidRDefault="00D027DE" w:rsidP="00D027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Plymouth.</w:t>
      </w:r>
    </w:p>
    <w:p w14:paraId="32AAA19E" w14:textId="77777777" w:rsidR="00D027DE" w:rsidRDefault="00D027DE" w:rsidP="00D027DE">
      <w:pPr>
        <w:pStyle w:val="NoSpacing"/>
        <w:rPr>
          <w:rFonts w:cs="Times New Roman"/>
          <w:szCs w:val="24"/>
        </w:rPr>
      </w:pPr>
    </w:p>
    <w:p w14:paraId="5706F8DA" w14:textId="77777777" w:rsidR="00D027DE" w:rsidRDefault="00D027DE" w:rsidP="00D027DE">
      <w:pPr>
        <w:pStyle w:val="NoSpacing"/>
        <w:rPr>
          <w:rFonts w:cs="Times New Roman"/>
          <w:szCs w:val="24"/>
        </w:rPr>
      </w:pPr>
    </w:p>
    <w:p w14:paraId="4185947E" w14:textId="77777777" w:rsidR="00D027DE" w:rsidRDefault="00D027DE" w:rsidP="00D027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was Mayor.</w:t>
      </w:r>
    </w:p>
    <w:p w14:paraId="3C9E82AF" w14:textId="77777777" w:rsidR="00D027DE" w:rsidRDefault="00D027DE" w:rsidP="00D027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(“Calendar of the Municipal Records of </w:t>
      </w:r>
      <w:proofErr w:type="gramStart"/>
      <w:r>
        <w:rPr>
          <w:rFonts w:cs="Times New Roman"/>
          <w:szCs w:val="24"/>
        </w:rPr>
        <w:t>Plymouth”  by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R.N.Worth</w:t>
      </w:r>
      <w:proofErr w:type="spellEnd"/>
      <w:r>
        <w:rPr>
          <w:rFonts w:cs="Times New Roman"/>
          <w:szCs w:val="24"/>
        </w:rPr>
        <w:t xml:space="preserve">, </w:t>
      </w:r>
    </w:p>
    <w:p w14:paraId="28085668" w14:textId="77777777" w:rsidR="00D027DE" w:rsidRDefault="00D027DE" w:rsidP="00D027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published in Plymouth, 1893, p.15)</w:t>
      </w:r>
    </w:p>
    <w:p w14:paraId="62E79DA9" w14:textId="77777777" w:rsidR="00D027DE" w:rsidRDefault="00D027DE" w:rsidP="00D027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>Mayor again.   (ibid.)</w:t>
      </w:r>
    </w:p>
    <w:p w14:paraId="6A9839FA" w14:textId="77777777" w:rsidR="00D027DE" w:rsidRDefault="00D027DE" w:rsidP="00D027DE">
      <w:pPr>
        <w:pStyle w:val="NoSpacing"/>
        <w:rPr>
          <w:rFonts w:cs="Times New Roman"/>
          <w:szCs w:val="24"/>
        </w:rPr>
      </w:pPr>
    </w:p>
    <w:p w14:paraId="6CF52700" w14:textId="77777777" w:rsidR="00D027DE" w:rsidRDefault="00D027DE" w:rsidP="00D027DE">
      <w:pPr>
        <w:pStyle w:val="NoSpacing"/>
        <w:rPr>
          <w:rFonts w:cs="Times New Roman"/>
          <w:szCs w:val="24"/>
        </w:rPr>
      </w:pPr>
    </w:p>
    <w:p w14:paraId="13E61C85" w14:textId="77777777" w:rsidR="00D027DE" w:rsidRDefault="00D027DE" w:rsidP="00D027D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2024</w:t>
      </w:r>
    </w:p>
    <w:p w14:paraId="2D71C0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F5411" w14:textId="77777777" w:rsidR="00D027DE" w:rsidRDefault="00D027DE" w:rsidP="009139A6">
      <w:r>
        <w:separator/>
      </w:r>
    </w:p>
  </w:endnote>
  <w:endnote w:type="continuationSeparator" w:id="0">
    <w:p w14:paraId="3A0A564F" w14:textId="77777777" w:rsidR="00D027DE" w:rsidRDefault="00D027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C86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D93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32E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A89122" w14:textId="77777777" w:rsidR="00D027DE" w:rsidRDefault="00D027DE" w:rsidP="009139A6">
      <w:r>
        <w:separator/>
      </w:r>
    </w:p>
  </w:footnote>
  <w:footnote w:type="continuationSeparator" w:id="0">
    <w:p w14:paraId="210DBCF5" w14:textId="77777777" w:rsidR="00D027DE" w:rsidRDefault="00D027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EAF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2FC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DA7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D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027DE"/>
    <w:rsid w:val="00E26E8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D7980"/>
  <w15:chartTrackingRefBased/>
  <w15:docId w15:val="{B26260F6-C8E2-4F70-B9E2-62D3B6DE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2024-09-23T06:37:00Z</dcterms:created>
  <dcterms:modified xsi:type="dcterms:W3CDTF">2024-09-23T06:38:00Z</dcterms:modified>
</cp:coreProperties>
</file>