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0AED7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GREYSON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99018AB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Merchant.</w:t>
      </w:r>
    </w:p>
    <w:p w14:paraId="480F1231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9B2E1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00362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collectors of the customs and subsidies in Exeter and Dartmouth.</w:t>
      </w:r>
    </w:p>
    <w:p w14:paraId="5CDE8F6E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p.168)</w:t>
      </w:r>
    </w:p>
    <w:p w14:paraId="61315E14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30D6B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687C8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licensed to have ships of his own, buy and sell by way of merchandise, </w:t>
      </w:r>
    </w:p>
    <w:p w14:paraId="02A3C932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meddle with the fishing of ships, have wharves etc. and act as a factor for</w:t>
      </w:r>
    </w:p>
    <w:p w14:paraId="606A25DB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foreign merchants.    (ibid.)</w:t>
      </w:r>
    </w:p>
    <w:p w14:paraId="633B2038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FF722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C8B7AF" w14:textId="77777777" w:rsidR="002474FA" w:rsidRDefault="002474FA" w:rsidP="00247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2C7CA2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515C5" w14:textId="77777777" w:rsidR="002474FA" w:rsidRDefault="002474FA" w:rsidP="009139A6">
      <w:r>
        <w:separator/>
      </w:r>
    </w:p>
  </w:endnote>
  <w:endnote w:type="continuationSeparator" w:id="0">
    <w:p w14:paraId="7A1FD97C" w14:textId="77777777" w:rsidR="002474FA" w:rsidRDefault="002474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19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4A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B0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D3268" w14:textId="77777777" w:rsidR="002474FA" w:rsidRDefault="002474FA" w:rsidP="009139A6">
      <w:r>
        <w:separator/>
      </w:r>
    </w:p>
  </w:footnote>
  <w:footnote w:type="continuationSeparator" w:id="0">
    <w:p w14:paraId="547C24B5" w14:textId="77777777" w:rsidR="002474FA" w:rsidRDefault="002474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D53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59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4E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FA"/>
    <w:rsid w:val="000666E0"/>
    <w:rsid w:val="002474F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81412"/>
  <w15:chartTrackingRefBased/>
  <w15:docId w15:val="{0F86F5CC-4A78-40C5-8587-EE436022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2021-12-18T20:22:00Z</dcterms:created>
  <dcterms:modified xsi:type="dcterms:W3CDTF">2021-12-18T20:23:00Z</dcterms:modified>
</cp:coreProperties>
</file>