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43B9C" w14:textId="77777777" w:rsidR="005D1468" w:rsidRDefault="005D1468" w:rsidP="005D14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GRAYNESON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678FB100" w14:textId="77777777" w:rsidR="005D1468" w:rsidRDefault="005D1468" w:rsidP="005D14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Man-at-arms.</w:t>
      </w:r>
    </w:p>
    <w:p w14:paraId="0E864B68" w14:textId="77777777" w:rsidR="005D1468" w:rsidRDefault="005D1468" w:rsidP="005D1468">
      <w:pPr>
        <w:pStyle w:val="NoSpacing"/>
        <w:rPr>
          <w:rFonts w:cs="Times New Roman"/>
          <w:szCs w:val="24"/>
        </w:rPr>
      </w:pPr>
    </w:p>
    <w:p w14:paraId="510798AA" w14:textId="77777777" w:rsidR="005D1468" w:rsidRDefault="005D1468" w:rsidP="005D1468">
      <w:pPr>
        <w:pStyle w:val="NoSpacing"/>
        <w:rPr>
          <w:rFonts w:cs="Times New Roman"/>
          <w:szCs w:val="24"/>
        </w:rPr>
      </w:pPr>
    </w:p>
    <w:p w14:paraId="2B78A154" w14:textId="77777777" w:rsidR="005D1468" w:rsidRDefault="005D1468" w:rsidP="005D14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4DD1D8C0" w14:textId="77777777" w:rsidR="005D1468" w:rsidRDefault="005D1468" w:rsidP="005D14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0675114D" w14:textId="77777777" w:rsidR="005D1468" w:rsidRDefault="005D1468" w:rsidP="005D146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54255864" w14:textId="77777777" w:rsidR="005D1468" w:rsidRDefault="005D1468" w:rsidP="005D146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7BCCE9E" w14:textId="77777777" w:rsidR="005D1468" w:rsidRDefault="005D1468" w:rsidP="005D1468">
      <w:pPr>
        <w:pStyle w:val="NoSpacing"/>
        <w:rPr>
          <w:rFonts w:cs="Times New Roman"/>
          <w:szCs w:val="24"/>
        </w:rPr>
      </w:pPr>
    </w:p>
    <w:p w14:paraId="614F5884" w14:textId="77777777" w:rsidR="005D1468" w:rsidRDefault="005D1468" w:rsidP="005D1468">
      <w:pPr>
        <w:pStyle w:val="NoSpacing"/>
        <w:rPr>
          <w:rFonts w:cs="Times New Roman"/>
          <w:szCs w:val="24"/>
        </w:rPr>
      </w:pPr>
    </w:p>
    <w:p w14:paraId="3C03A6FB" w14:textId="77777777" w:rsidR="005D1468" w:rsidRDefault="005D1468" w:rsidP="005D14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2023</w:t>
      </w:r>
    </w:p>
    <w:p w14:paraId="35ABAE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2317A" w14:textId="77777777" w:rsidR="005D1468" w:rsidRDefault="005D1468" w:rsidP="009139A6">
      <w:r>
        <w:separator/>
      </w:r>
    </w:p>
  </w:endnote>
  <w:endnote w:type="continuationSeparator" w:id="0">
    <w:p w14:paraId="4825705D" w14:textId="77777777" w:rsidR="005D1468" w:rsidRDefault="005D14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2CD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2D5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822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4205B" w14:textId="77777777" w:rsidR="005D1468" w:rsidRDefault="005D1468" w:rsidP="009139A6">
      <w:r>
        <w:separator/>
      </w:r>
    </w:p>
  </w:footnote>
  <w:footnote w:type="continuationSeparator" w:id="0">
    <w:p w14:paraId="61C1A4D1" w14:textId="77777777" w:rsidR="005D1468" w:rsidRDefault="005D14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F2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312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694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68"/>
    <w:rsid w:val="000666E0"/>
    <w:rsid w:val="002510B7"/>
    <w:rsid w:val="005C130B"/>
    <w:rsid w:val="005D146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A5FE2"/>
  <w15:chartTrackingRefBased/>
  <w15:docId w15:val="{31C2A1A8-B361-4E09-967F-CA9E97C8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2023-04-13T20:43:00Z</dcterms:created>
  <dcterms:modified xsi:type="dcterms:W3CDTF">2023-04-13T20:43:00Z</dcterms:modified>
</cp:coreProperties>
</file>