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4E2F97" w14:textId="5D0F9520" w:rsidR="006B2F86" w:rsidRDefault="00BE51A1" w:rsidP="00E71FC3">
      <w:pPr>
        <w:pStyle w:val="NoSpacing"/>
      </w:pPr>
      <w:r>
        <w:rPr>
          <w:u w:val="single"/>
        </w:rPr>
        <w:t>Robert GRAYNEGEBY</w:t>
      </w:r>
      <w:r>
        <w:t xml:space="preserve">   </w:t>
      </w:r>
      <w:proofErr w:type="gramStart"/>
      <w:r>
        <w:t xml:space="preserve">   (</w:t>
      </w:r>
      <w:proofErr w:type="gramEnd"/>
      <w:r>
        <w:t>fl.1485)</w:t>
      </w:r>
    </w:p>
    <w:p w14:paraId="39D8E6D5" w14:textId="04749041" w:rsidR="00BE51A1" w:rsidRDefault="00BE51A1" w:rsidP="00E71FC3">
      <w:pPr>
        <w:pStyle w:val="NoSpacing"/>
      </w:pPr>
      <w:r>
        <w:t xml:space="preserve">of </w:t>
      </w:r>
      <w:proofErr w:type="spellStart"/>
      <w:r>
        <w:t>Flaxton</w:t>
      </w:r>
      <w:proofErr w:type="spellEnd"/>
      <w:r>
        <w:t>, North Riding of Yorkshire. Husbandman.</w:t>
      </w:r>
    </w:p>
    <w:p w14:paraId="06CEB03C" w14:textId="424B9E20" w:rsidR="00BE51A1" w:rsidRDefault="00BE51A1" w:rsidP="00E71FC3">
      <w:pPr>
        <w:pStyle w:val="NoSpacing"/>
      </w:pPr>
    </w:p>
    <w:p w14:paraId="69FE1188" w14:textId="52F37B6D" w:rsidR="00BE51A1" w:rsidRDefault="00BE51A1" w:rsidP="00E71FC3">
      <w:pPr>
        <w:pStyle w:val="NoSpacing"/>
      </w:pPr>
    </w:p>
    <w:p w14:paraId="61D2E973" w14:textId="59450E32" w:rsidR="00BE51A1" w:rsidRDefault="00BE51A1" w:rsidP="00E71FC3">
      <w:pPr>
        <w:pStyle w:val="NoSpacing"/>
      </w:pPr>
      <w:r>
        <w:tab/>
        <w:t>1485</w:t>
      </w:r>
      <w:r>
        <w:tab/>
        <w:t>He became a Freeman of York.  (R.F.Y. p.210)</w:t>
      </w:r>
    </w:p>
    <w:p w14:paraId="493E7C77" w14:textId="7D39B512" w:rsidR="00BE51A1" w:rsidRDefault="00BE51A1" w:rsidP="00E71FC3">
      <w:pPr>
        <w:pStyle w:val="NoSpacing"/>
      </w:pPr>
    </w:p>
    <w:p w14:paraId="29E47D8F" w14:textId="3DB1A0E7" w:rsidR="00BE51A1" w:rsidRDefault="00BE51A1" w:rsidP="00E71FC3">
      <w:pPr>
        <w:pStyle w:val="NoSpacing"/>
      </w:pPr>
    </w:p>
    <w:p w14:paraId="6276A278" w14:textId="317E8C24" w:rsidR="00BE51A1" w:rsidRPr="00BE51A1" w:rsidRDefault="00BE51A1" w:rsidP="00E71FC3">
      <w:pPr>
        <w:pStyle w:val="NoSpacing"/>
      </w:pPr>
      <w:r>
        <w:t>28 September 2018</w:t>
      </w:r>
      <w:bookmarkStart w:id="0" w:name="_GoBack"/>
      <w:bookmarkEnd w:id="0"/>
    </w:p>
    <w:sectPr w:rsidR="00BE51A1" w:rsidRPr="00BE51A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949689" w14:textId="77777777" w:rsidR="00BE51A1" w:rsidRDefault="00BE51A1" w:rsidP="00E71FC3">
      <w:pPr>
        <w:spacing w:after="0" w:line="240" w:lineRule="auto"/>
      </w:pPr>
      <w:r>
        <w:separator/>
      </w:r>
    </w:p>
  </w:endnote>
  <w:endnote w:type="continuationSeparator" w:id="0">
    <w:p w14:paraId="70B32E19" w14:textId="77777777" w:rsidR="00BE51A1" w:rsidRDefault="00BE51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4051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8485AE" w14:textId="77777777" w:rsidR="00BE51A1" w:rsidRDefault="00BE51A1" w:rsidP="00E71FC3">
      <w:pPr>
        <w:spacing w:after="0" w:line="240" w:lineRule="auto"/>
      </w:pPr>
      <w:r>
        <w:separator/>
      </w:r>
    </w:p>
  </w:footnote>
  <w:footnote w:type="continuationSeparator" w:id="0">
    <w:p w14:paraId="65E3F554" w14:textId="77777777" w:rsidR="00BE51A1" w:rsidRDefault="00BE51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1A1"/>
    <w:rsid w:val="001A7C09"/>
    <w:rsid w:val="00577BD5"/>
    <w:rsid w:val="00656CBA"/>
    <w:rsid w:val="006A1F77"/>
    <w:rsid w:val="00733BE7"/>
    <w:rsid w:val="00AB52E8"/>
    <w:rsid w:val="00B16D3F"/>
    <w:rsid w:val="00BB41AC"/>
    <w:rsid w:val="00BE51A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D5444"/>
  <w15:chartTrackingRefBased/>
  <w15:docId w15:val="{15003B64-028E-4C72-BAB9-B0044165D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2018-09-28T18:24:00Z</dcterms:created>
  <dcterms:modified xsi:type="dcterms:W3CDTF">2018-09-28T18:30:00Z</dcterms:modified>
</cp:coreProperties>
</file>